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D5EA8" w14:textId="77777777" w:rsidR="00345F20" w:rsidRDefault="00901BAB">
      <w:bookmarkStart w:id="0" w:name="_GoBack"/>
      <w:bookmarkEnd w:id="0"/>
      <w:r>
        <w:t>Name ________________________________________ Date __________________________ Period _____</w:t>
      </w:r>
    </w:p>
    <w:p w14:paraId="66F523CD" w14:textId="77777777" w:rsidR="00901BAB" w:rsidRDefault="00901BAB"/>
    <w:p w14:paraId="656B6854" w14:textId="77ADBF4B" w:rsidR="00901BAB" w:rsidRDefault="00AB3CCF" w:rsidP="00901BAB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BACFEF" wp14:editId="4BA9EDB7">
            <wp:simplePos x="0" y="0"/>
            <wp:positionH relativeFrom="column">
              <wp:posOffset>3314065</wp:posOffset>
            </wp:positionH>
            <wp:positionV relativeFrom="paragraph">
              <wp:posOffset>220980</wp:posOffset>
            </wp:positionV>
            <wp:extent cx="3681095" cy="5714365"/>
            <wp:effectExtent l="0" t="0" r="1905" b="63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57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AB" w:rsidRPr="00901BAB">
        <w:rPr>
          <w:b/>
          <w:sz w:val="40"/>
          <w:szCs w:val="40"/>
        </w:rPr>
        <w:t>Cardiovascular System WS</w:t>
      </w:r>
    </w:p>
    <w:p w14:paraId="648E5E31" w14:textId="474330A3" w:rsidR="005A46D1" w:rsidRDefault="005A46D1" w:rsidP="00901BAB"/>
    <w:p w14:paraId="44C06B6C" w14:textId="3617FF6F" w:rsidR="005A46D1" w:rsidRDefault="002C2C35" w:rsidP="008514FC">
      <w:pPr>
        <w:spacing w:line="360" w:lineRule="auto"/>
      </w:pPr>
      <w:r>
        <w:t xml:space="preserve">1. </w:t>
      </w:r>
      <w:r w:rsidR="005A46D1">
        <w:t>Pla</w:t>
      </w:r>
      <w:r w:rsidR="008514FC">
        <w:t xml:space="preserve">ce the following letters by the </w:t>
      </w:r>
      <w:r w:rsidR="005A46D1">
        <w:t>appropriate line on the drawings.</w:t>
      </w:r>
    </w:p>
    <w:p w14:paraId="24E5DE1C" w14:textId="77777777" w:rsidR="005A46D1" w:rsidRDefault="008514FC" w:rsidP="008514FC">
      <w:pPr>
        <w:spacing w:line="360" w:lineRule="auto"/>
      </w:pPr>
      <w:r>
        <w:tab/>
      </w:r>
      <w:r w:rsidR="005A46D1">
        <w:t>A. Vessels serving head and upper arms.</w:t>
      </w:r>
    </w:p>
    <w:p w14:paraId="2186A3C7" w14:textId="77777777" w:rsidR="005A46D1" w:rsidRDefault="008514FC" w:rsidP="008514FC">
      <w:pPr>
        <w:spacing w:line="360" w:lineRule="auto"/>
      </w:pPr>
      <w:r>
        <w:tab/>
      </w:r>
      <w:r w:rsidR="005A46D1">
        <w:t>B. Vessels serving the trunk of the body and the legs.</w:t>
      </w:r>
    </w:p>
    <w:p w14:paraId="4545C755" w14:textId="77777777" w:rsidR="008514FC" w:rsidRDefault="008514FC" w:rsidP="008514FC">
      <w:pPr>
        <w:spacing w:line="360" w:lineRule="auto"/>
      </w:pPr>
      <w:r>
        <w:tab/>
        <w:t>C. Vessels serving the viscera (“guts”)</w:t>
      </w:r>
    </w:p>
    <w:p w14:paraId="20FCF101" w14:textId="77777777" w:rsidR="008514FC" w:rsidRDefault="008514FC" w:rsidP="008514FC">
      <w:pPr>
        <w:spacing w:line="360" w:lineRule="auto"/>
      </w:pPr>
      <w:r>
        <w:tab/>
        <w:t>D. Pulmonary circulation</w:t>
      </w:r>
      <w:r>
        <w:tab/>
      </w:r>
    </w:p>
    <w:p w14:paraId="22B68723" w14:textId="77777777" w:rsidR="008514FC" w:rsidRDefault="008514FC" w:rsidP="008514FC">
      <w:pPr>
        <w:spacing w:line="360" w:lineRule="auto"/>
      </w:pPr>
      <w:r>
        <w:tab/>
        <w:t>E. Pulmonary “pump”</w:t>
      </w:r>
    </w:p>
    <w:p w14:paraId="4F6B000A" w14:textId="77777777" w:rsidR="008514FC" w:rsidRDefault="008514FC" w:rsidP="008514FC">
      <w:r>
        <w:tab/>
        <w:t>F. Systemic pump</w:t>
      </w:r>
      <w:r w:rsidR="005A46D1">
        <w:tab/>
      </w:r>
    </w:p>
    <w:p w14:paraId="56ED4D8F" w14:textId="77777777" w:rsidR="008514FC" w:rsidRDefault="008514FC" w:rsidP="008514FC"/>
    <w:p w14:paraId="68C53D31" w14:textId="77777777" w:rsidR="00060861" w:rsidRDefault="008514FC" w:rsidP="008514FC">
      <w:r>
        <w:t xml:space="preserve">2. </w:t>
      </w:r>
      <w:r w:rsidR="00060861">
        <w:t>Color regions containing O</w:t>
      </w:r>
      <w:r w:rsidR="00060861">
        <w:rPr>
          <w:vertAlign w:val="subscript"/>
        </w:rPr>
        <w:t>2</w:t>
      </w:r>
      <w:r w:rsidR="00060861">
        <w:t>–rich blood</w:t>
      </w:r>
    </w:p>
    <w:p w14:paraId="71C95D42" w14:textId="77777777" w:rsidR="00901BAB" w:rsidRDefault="00060861" w:rsidP="008514FC">
      <w:r>
        <w:tab/>
        <w:t>red and the areas that contain O</w:t>
      </w:r>
      <w:r>
        <w:rPr>
          <w:vertAlign w:val="subscript"/>
        </w:rPr>
        <w:t>2</w:t>
      </w:r>
      <w:r>
        <w:t>–poor</w:t>
      </w:r>
    </w:p>
    <w:p w14:paraId="550BB2B9" w14:textId="77777777" w:rsidR="00060861" w:rsidRDefault="00060861" w:rsidP="008514FC">
      <w:r>
        <w:tab/>
        <w:t>blood blue.</w:t>
      </w:r>
    </w:p>
    <w:p w14:paraId="3CD445E3" w14:textId="77777777" w:rsidR="00060861" w:rsidRDefault="00060861" w:rsidP="008514FC"/>
    <w:p w14:paraId="3689F7C6" w14:textId="77777777" w:rsidR="00B2484C" w:rsidRDefault="00060861" w:rsidP="008514FC">
      <w:r>
        <w:t xml:space="preserve">3. Fill in the blanks </w:t>
      </w:r>
      <w:r w:rsidR="00B2484C">
        <w:t xml:space="preserve">below with the word </w:t>
      </w:r>
    </w:p>
    <w:p w14:paraId="65F32664" w14:textId="77777777" w:rsidR="00B76FBE" w:rsidRDefault="00B2484C" w:rsidP="008514FC">
      <w:r>
        <w:tab/>
        <w:t>that belong in</w:t>
      </w:r>
      <w:r w:rsidR="00060861">
        <w:t xml:space="preserve"> the following </w:t>
      </w:r>
      <w:r>
        <w:t>paragraph</w:t>
      </w:r>
      <w:r w:rsidR="00060861">
        <w:t xml:space="preserve"> </w:t>
      </w:r>
    </w:p>
    <w:p w14:paraId="3C14C4C3" w14:textId="77777777" w:rsidR="00B76FBE" w:rsidRDefault="00B76FBE" w:rsidP="008514FC">
      <w:r>
        <w:tab/>
      </w:r>
      <w:r w:rsidR="00060861">
        <w:t>that describe</w:t>
      </w:r>
      <w:r w:rsidR="00B2484C">
        <w:t>s</w:t>
      </w:r>
      <w:r w:rsidR="00060861">
        <w:t xml:space="preserve"> the flow of blood through </w:t>
      </w:r>
    </w:p>
    <w:p w14:paraId="03CD3F0A" w14:textId="77777777" w:rsidR="00060861" w:rsidRDefault="00B76FBE" w:rsidP="008514FC">
      <w:r>
        <w:tab/>
      </w:r>
      <w:r w:rsidR="00060861">
        <w:t>the cardiovascular system.</w:t>
      </w:r>
    </w:p>
    <w:p w14:paraId="73F82012" w14:textId="77777777" w:rsidR="00B76FBE" w:rsidRDefault="00B76FBE" w:rsidP="008514FC"/>
    <w:p w14:paraId="10F350A6" w14:textId="77777777" w:rsidR="00B76FBE" w:rsidRDefault="00B76FBE" w:rsidP="00B76FBE">
      <w:pPr>
        <w:spacing w:line="480" w:lineRule="auto"/>
      </w:pPr>
      <w:r>
        <w:t>________________________________</w:t>
      </w:r>
      <w:r>
        <w:tab/>
        <w:t>1.</w:t>
      </w:r>
    </w:p>
    <w:p w14:paraId="61699864" w14:textId="77777777" w:rsidR="00060861" w:rsidRDefault="00B76FBE" w:rsidP="00B76FBE">
      <w:pPr>
        <w:spacing w:line="480" w:lineRule="auto"/>
      </w:pPr>
      <w:r>
        <w:t>________________________________</w:t>
      </w:r>
      <w:r>
        <w:tab/>
        <w:t>2.</w:t>
      </w:r>
    </w:p>
    <w:p w14:paraId="2B0814FD" w14:textId="77777777" w:rsidR="00B76FBE" w:rsidRDefault="00B76FBE" w:rsidP="00B76FBE">
      <w:pPr>
        <w:spacing w:line="480" w:lineRule="auto"/>
      </w:pPr>
      <w:r>
        <w:t>________________________________</w:t>
      </w:r>
      <w:r>
        <w:tab/>
        <w:t>3.</w:t>
      </w:r>
    </w:p>
    <w:p w14:paraId="7019ED86" w14:textId="77777777" w:rsidR="00B76FBE" w:rsidRDefault="00B76FBE" w:rsidP="00B76FBE">
      <w:pPr>
        <w:spacing w:line="480" w:lineRule="auto"/>
      </w:pPr>
      <w:r>
        <w:t>________________________________</w:t>
      </w:r>
      <w:r>
        <w:tab/>
        <w:t>4.</w:t>
      </w:r>
    </w:p>
    <w:p w14:paraId="694568EB" w14:textId="3E600F05" w:rsidR="00AB3CCF" w:rsidRDefault="00AB3CCF" w:rsidP="00AB3CCF">
      <w:pPr>
        <w:spacing w:line="480" w:lineRule="auto"/>
      </w:pPr>
      <w:r>
        <w:t>________________________________</w:t>
      </w:r>
      <w:r>
        <w:tab/>
        <w:t>5.</w:t>
      </w:r>
    </w:p>
    <w:p w14:paraId="2DBA0FB0" w14:textId="091D5CC7" w:rsidR="00B76FBE" w:rsidRDefault="00B76FBE" w:rsidP="00B76FBE">
      <w:pPr>
        <w:spacing w:line="480" w:lineRule="auto"/>
      </w:pPr>
      <w:r>
        <w:t>__</w:t>
      </w:r>
      <w:r w:rsidR="00AB3CCF">
        <w:t>______________________________</w:t>
      </w:r>
      <w:r w:rsidR="00AB3CCF">
        <w:tab/>
        <w:t>6</w:t>
      </w:r>
      <w:r>
        <w:t>.</w:t>
      </w:r>
    </w:p>
    <w:p w14:paraId="55F89CE4" w14:textId="6C6803D9" w:rsidR="00B76FBE" w:rsidRDefault="00B76FBE" w:rsidP="00B76FBE">
      <w:pPr>
        <w:spacing w:line="480" w:lineRule="auto"/>
      </w:pPr>
      <w:r>
        <w:t>__</w:t>
      </w:r>
      <w:r w:rsidR="00AB3CCF">
        <w:t>______________________________</w:t>
      </w:r>
      <w:r w:rsidR="00AB3CCF">
        <w:tab/>
        <w:t>7</w:t>
      </w:r>
      <w:r>
        <w:t>.</w:t>
      </w:r>
      <w:r w:rsidR="00AB3CCF">
        <w:tab/>
      </w:r>
      <w:r w:rsidR="00AB3CCF">
        <w:tab/>
      </w:r>
      <w:r w:rsidR="00AB3CCF">
        <w:tab/>
      </w:r>
      <w:r w:rsidR="00AB3CCF">
        <w:tab/>
      </w:r>
      <w:r w:rsidR="00AB3CCF">
        <w:tab/>
        <w:t>________________________________</w:t>
      </w:r>
      <w:r w:rsidR="00AB3CCF">
        <w:tab/>
        <w:t>11.</w:t>
      </w:r>
      <w:r w:rsidR="00AB3CCF">
        <w:tab/>
      </w:r>
    </w:p>
    <w:p w14:paraId="3DA7BB62" w14:textId="3B2B4A65" w:rsidR="00B76FBE" w:rsidRDefault="00B76FBE" w:rsidP="00B76FBE">
      <w:pPr>
        <w:spacing w:line="480" w:lineRule="auto"/>
      </w:pPr>
      <w:r>
        <w:t>__</w:t>
      </w:r>
      <w:r w:rsidR="00AB3CCF">
        <w:t>______________________________</w:t>
      </w:r>
      <w:r w:rsidR="00AB3CCF">
        <w:tab/>
        <w:t>8</w:t>
      </w:r>
      <w:r>
        <w:t>.</w:t>
      </w:r>
      <w:r w:rsidR="00AB3CCF">
        <w:tab/>
      </w:r>
      <w:r w:rsidR="00AB3CCF">
        <w:tab/>
      </w:r>
      <w:r w:rsidR="00AB3CCF">
        <w:tab/>
      </w:r>
      <w:r w:rsidR="00AB3CCF">
        <w:tab/>
      </w:r>
      <w:r w:rsidR="00AB3CCF">
        <w:tab/>
        <w:t>________________________________</w:t>
      </w:r>
      <w:r w:rsidR="00AB3CCF">
        <w:tab/>
        <w:t>12.</w:t>
      </w:r>
    </w:p>
    <w:p w14:paraId="66CC6F4C" w14:textId="3E0D852A" w:rsidR="00B76FBE" w:rsidRDefault="00B76FBE" w:rsidP="00B76FBE">
      <w:pPr>
        <w:spacing w:line="480" w:lineRule="auto"/>
      </w:pPr>
      <w:r>
        <w:t>__</w:t>
      </w:r>
      <w:r w:rsidR="00AB3CCF">
        <w:t>______________________________</w:t>
      </w:r>
      <w:r w:rsidR="00AB3CCF">
        <w:tab/>
        <w:t>9</w:t>
      </w:r>
      <w:r>
        <w:t>.</w:t>
      </w:r>
      <w:r w:rsidR="00EF5729">
        <w:tab/>
      </w:r>
      <w:r w:rsidR="00EF5729">
        <w:tab/>
      </w:r>
      <w:r w:rsidR="00EF5729">
        <w:tab/>
      </w:r>
      <w:r w:rsidR="00EF5729">
        <w:tab/>
      </w:r>
      <w:r w:rsidR="00EF5729">
        <w:tab/>
      </w:r>
      <w:r>
        <w:t>__</w:t>
      </w:r>
      <w:r w:rsidR="00AB3CCF">
        <w:t>______________________________</w:t>
      </w:r>
      <w:r w:rsidR="00AB3CCF">
        <w:tab/>
        <w:t>13</w:t>
      </w:r>
      <w:r>
        <w:t>.</w:t>
      </w:r>
    </w:p>
    <w:p w14:paraId="4BD6A880" w14:textId="3421137C" w:rsidR="00B76FBE" w:rsidRDefault="00B76FBE" w:rsidP="00B76FBE">
      <w:pPr>
        <w:spacing w:line="480" w:lineRule="auto"/>
      </w:pPr>
      <w:r>
        <w:t>________________________________</w:t>
      </w:r>
      <w:r>
        <w:tab/>
        <w:t>10.</w:t>
      </w:r>
      <w:r>
        <w:tab/>
      </w:r>
      <w:r>
        <w:tab/>
      </w:r>
      <w:r>
        <w:tab/>
      </w:r>
      <w:r>
        <w:tab/>
      </w:r>
      <w:r>
        <w:tab/>
        <w:t>___</w:t>
      </w:r>
      <w:r w:rsidR="00AB3CCF">
        <w:t>_____________________________</w:t>
      </w:r>
      <w:r w:rsidR="00AB3CCF">
        <w:tab/>
        <w:t>14</w:t>
      </w:r>
      <w:r>
        <w:t>.</w:t>
      </w:r>
    </w:p>
    <w:p w14:paraId="1508A513" w14:textId="25B5D99B" w:rsidR="00060861" w:rsidRDefault="00880495" w:rsidP="008514FC">
      <w:r>
        <w:tab/>
      </w:r>
      <w:r w:rsidR="00060861">
        <w:t xml:space="preserve">Blood returning from the upper body </w:t>
      </w:r>
      <w:r w:rsidR="00AB3CCF">
        <w:t>empties into the __</w:t>
      </w:r>
      <w:r w:rsidR="00AB3CCF">
        <w:rPr>
          <w:u w:val="single"/>
        </w:rPr>
        <w:t>1</w:t>
      </w:r>
      <w:r>
        <w:t>_. Returning blood from the lower body empties into the __</w:t>
      </w:r>
      <w:r w:rsidR="00AB3CCF">
        <w:rPr>
          <w:u w:val="single"/>
        </w:rPr>
        <w:t>2</w:t>
      </w:r>
      <w:r>
        <w:t>__. Both of these large veins empty into the __</w:t>
      </w:r>
      <w:r w:rsidR="00AB3CCF">
        <w:rPr>
          <w:u w:val="single"/>
        </w:rPr>
        <w:t>3</w:t>
      </w:r>
      <w:r>
        <w:t xml:space="preserve">__. </w:t>
      </w:r>
      <w:r w:rsidR="00F6189C">
        <w:t>The blood then passes through</w:t>
      </w:r>
      <w:r>
        <w:t xml:space="preserve"> the __</w:t>
      </w:r>
      <w:r w:rsidR="00AB3CCF">
        <w:rPr>
          <w:u w:val="single"/>
        </w:rPr>
        <w:t>4</w:t>
      </w:r>
      <w:r>
        <w:t>__ valve into the __</w:t>
      </w:r>
      <w:r w:rsidR="00AB3CCF">
        <w:rPr>
          <w:u w:val="single"/>
        </w:rPr>
        <w:t>5</w:t>
      </w:r>
      <w:r>
        <w:t>__. When the blood is pumped out of this chamber it passes through the __</w:t>
      </w:r>
      <w:r w:rsidR="00AB3CCF">
        <w:rPr>
          <w:u w:val="single"/>
        </w:rPr>
        <w:t>6</w:t>
      </w:r>
      <w:r>
        <w:t>__</w:t>
      </w:r>
      <w:r w:rsidR="00F6189C">
        <w:t xml:space="preserve"> valve</w:t>
      </w:r>
      <w:r>
        <w:t>, into the __</w:t>
      </w:r>
      <w:r w:rsidR="00AB3CCF">
        <w:rPr>
          <w:u w:val="single"/>
        </w:rPr>
        <w:t>7</w:t>
      </w:r>
      <w:r w:rsidR="00F6189C">
        <w:t>__</w:t>
      </w:r>
      <w:r w:rsidR="00AB3CCF">
        <w:t xml:space="preserve"> which carries blood to the __</w:t>
      </w:r>
      <w:r w:rsidR="00AB3CCF">
        <w:rPr>
          <w:u w:val="single"/>
        </w:rPr>
        <w:t>8</w:t>
      </w:r>
      <w:r w:rsidR="00F6189C">
        <w:t>__ where they pick up O</w:t>
      </w:r>
      <w:r w:rsidR="00F6189C">
        <w:rPr>
          <w:vertAlign w:val="subscript"/>
        </w:rPr>
        <w:t>2</w:t>
      </w:r>
      <w:r w:rsidR="00F6189C">
        <w:t>.  The blood retu</w:t>
      </w:r>
      <w:r w:rsidR="00AB3CCF">
        <w:t>rns to the heart through the __</w:t>
      </w:r>
      <w:r w:rsidR="00AB3CCF">
        <w:rPr>
          <w:u w:val="single"/>
        </w:rPr>
        <w:t>9</w:t>
      </w:r>
      <w:r w:rsidR="00F6189C">
        <w:t xml:space="preserve">__ </w:t>
      </w:r>
      <w:r w:rsidR="00AB3CCF">
        <w:t>which bring the blood to the __</w:t>
      </w:r>
      <w:r w:rsidR="00AB3CCF">
        <w:rPr>
          <w:u w:val="single"/>
        </w:rPr>
        <w:t>10</w:t>
      </w:r>
      <w:r w:rsidR="00AB3CCF">
        <w:t>__. It passes through the __</w:t>
      </w:r>
      <w:r w:rsidR="00AB3CCF">
        <w:rPr>
          <w:u w:val="single"/>
        </w:rPr>
        <w:t>11</w:t>
      </w:r>
      <w:r w:rsidR="00AB3CCF">
        <w:t>__ valve into the __</w:t>
      </w:r>
      <w:r w:rsidR="00AB3CCF">
        <w:rPr>
          <w:u w:val="single"/>
        </w:rPr>
        <w:t>12</w:t>
      </w:r>
      <w:r w:rsidR="00F6189C">
        <w:t xml:space="preserve">__.  When it is pumped out of this chamber, it passes through </w:t>
      </w:r>
      <w:r w:rsidR="00B2484C">
        <w:t xml:space="preserve">the </w:t>
      </w:r>
      <w:r w:rsidR="00AB3CCF">
        <w:t>__</w:t>
      </w:r>
      <w:r w:rsidR="00AB3CCF">
        <w:rPr>
          <w:u w:val="single"/>
        </w:rPr>
        <w:t>13</w:t>
      </w:r>
      <w:r w:rsidR="00F6189C">
        <w:t>__</w:t>
      </w:r>
      <w:r w:rsidR="00AB3CCF">
        <w:t xml:space="preserve"> valve into the __</w:t>
      </w:r>
      <w:r w:rsidR="00AB3CCF">
        <w:rPr>
          <w:u w:val="single"/>
        </w:rPr>
        <w:t>14</w:t>
      </w:r>
      <w:r w:rsidR="00B2484C">
        <w:t>__, which is the largest artery in the body. Various arteries branch off to carry the blood throughout the body.</w:t>
      </w:r>
    </w:p>
    <w:p w14:paraId="07B176F0" w14:textId="77777777" w:rsidR="008452F1" w:rsidRDefault="008073BE" w:rsidP="008452F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2B4FFB" wp14:editId="5B378369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3955415" cy="4117975"/>
            <wp:effectExtent l="0" t="0" r="6985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5" name="Picture 3" descr="pace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cemak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421">
        <w:t xml:space="preserve">4. </w:t>
      </w:r>
      <w:r w:rsidR="008452F1">
        <w:t xml:space="preserve">Fill in the blanks </w:t>
      </w:r>
      <w:r w:rsidR="000A110C">
        <w:t xml:space="preserve">below </w:t>
      </w:r>
      <w:r w:rsidR="008452F1">
        <w:t xml:space="preserve">with the name of </w:t>
      </w:r>
      <w:r w:rsidR="00E22421">
        <w:tab/>
      </w:r>
      <w:r w:rsidR="008452F1">
        <w:t xml:space="preserve">the </w:t>
      </w:r>
      <w:r w:rsidR="000A110C">
        <w:tab/>
      </w:r>
      <w:r w:rsidR="008452F1">
        <w:t>correct valve, node, or blood vessel.</w:t>
      </w:r>
    </w:p>
    <w:p w14:paraId="3E2C8F08" w14:textId="77777777" w:rsidR="000A110C" w:rsidRDefault="000A110C" w:rsidP="008452F1"/>
    <w:p w14:paraId="4E780870" w14:textId="60E596BA" w:rsidR="008452F1" w:rsidRDefault="008452F1" w:rsidP="008452F1">
      <w:pPr>
        <w:spacing w:line="480" w:lineRule="auto"/>
      </w:pPr>
      <w:r>
        <w:t>_</w:t>
      </w:r>
      <w:r w:rsidR="00AB3CCF">
        <w:t>_______________________________*</w:t>
      </w:r>
      <w:r>
        <w:t>1.</w:t>
      </w:r>
    </w:p>
    <w:p w14:paraId="6DE8850E" w14:textId="0771CE5D" w:rsidR="008452F1" w:rsidRDefault="008452F1" w:rsidP="008452F1">
      <w:pPr>
        <w:spacing w:line="480" w:lineRule="auto"/>
      </w:pPr>
      <w:r>
        <w:t>_</w:t>
      </w:r>
      <w:r w:rsidR="00AB3CCF">
        <w:t>_______________________________*</w:t>
      </w:r>
      <w:r>
        <w:t>2.</w:t>
      </w:r>
    </w:p>
    <w:p w14:paraId="0C455829" w14:textId="77777777" w:rsidR="008452F1" w:rsidRDefault="008452F1" w:rsidP="008452F1">
      <w:pPr>
        <w:spacing w:line="480" w:lineRule="auto"/>
      </w:pPr>
      <w:r>
        <w:t>________________________________</w:t>
      </w:r>
      <w:r>
        <w:tab/>
        <w:t>3.</w:t>
      </w:r>
    </w:p>
    <w:p w14:paraId="5B53C9ED" w14:textId="77777777" w:rsidR="008452F1" w:rsidRDefault="008452F1" w:rsidP="008452F1">
      <w:pPr>
        <w:spacing w:line="480" w:lineRule="auto"/>
      </w:pPr>
      <w:r>
        <w:t>________________________________</w:t>
      </w:r>
      <w:r>
        <w:tab/>
        <w:t>4.</w:t>
      </w:r>
    </w:p>
    <w:p w14:paraId="3876694E" w14:textId="77777777" w:rsidR="008452F1" w:rsidRDefault="008452F1" w:rsidP="008452F1">
      <w:pPr>
        <w:spacing w:line="480" w:lineRule="auto"/>
      </w:pPr>
      <w:r>
        <w:t>________________________________</w:t>
      </w:r>
      <w:r>
        <w:tab/>
        <w:t>5.</w:t>
      </w:r>
    </w:p>
    <w:p w14:paraId="31B2B7DE" w14:textId="77777777" w:rsidR="008452F1" w:rsidRDefault="008452F1" w:rsidP="008452F1">
      <w:pPr>
        <w:spacing w:line="480" w:lineRule="auto"/>
      </w:pPr>
      <w:r>
        <w:t>________________________________</w:t>
      </w:r>
      <w:r>
        <w:tab/>
        <w:t>6.</w:t>
      </w:r>
    </w:p>
    <w:p w14:paraId="30449405" w14:textId="408B04D5" w:rsidR="008452F1" w:rsidRDefault="00AB3CCF" w:rsidP="008452F1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36BCED" wp14:editId="460B568D">
                <wp:simplePos x="0" y="0"/>
                <wp:positionH relativeFrom="column">
                  <wp:posOffset>6286500</wp:posOffset>
                </wp:positionH>
                <wp:positionV relativeFrom="paragraph">
                  <wp:posOffset>342900</wp:posOffset>
                </wp:positionV>
                <wp:extent cx="324485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1A331" w14:textId="0BDF6C07" w:rsidR="00AB3CCF" w:rsidRPr="00AB3CCF" w:rsidRDefault="00AB3CCF" w:rsidP="00AB3C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6BCE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95pt;margin-top:27pt;width:25.55pt;height:27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" filled="f" stroked="f">
                <v:textbox>
                  <w:txbxContent>
                    <w:p w14:paraId="0A31A331" w14:textId="0BDF6C07" w:rsidR="00AB3CCF" w:rsidRPr="00AB3CCF" w:rsidRDefault="00AB3CCF" w:rsidP="00AB3C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52F1">
        <w:t>________________________________</w:t>
      </w:r>
      <w:r w:rsidR="008452F1">
        <w:tab/>
        <w:t>7.</w:t>
      </w:r>
    </w:p>
    <w:p w14:paraId="51EF4B86" w14:textId="1DF17972" w:rsidR="008452F1" w:rsidRDefault="008452F1" w:rsidP="008452F1">
      <w:pPr>
        <w:spacing w:line="480" w:lineRule="auto"/>
      </w:pPr>
      <w:r>
        <w:t>________________________________</w:t>
      </w:r>
      <w:r>
        <w:tab/>
        <w:t>8.</w:t>
      </w:r>
    </w:p>
    <w:p w14:paraId="64312700" w14:textId="5DEF4DDD" w:rsidR="008452F1" w:rsidRDefault="00AB3CCF" w:rsidP="008452F1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CE2CE" wp14:editId="140A7FCD">
                <wp:simplePos x="0" y="0"/>
                <wp:positionH relativeFrom="column">
                  <wp:posOffset>3200400</wp:posOffset>
                </wp:positionH>
                <wp:positionV relativeFrom="paragraph">
                  <wp:posOffset>327660</wp:posOffset>
                </wp:positionV>
                <wp:extent cx="324485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92545" w14:textId="09309A89" w:rsidR="00AB3CCF" w:rsidRPr="00AB3CCF" w:rsidRDefault="00AB3C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E2CE" id="Text Box 3" o:spid="_x0000_s1027" type="#_x0000_t202" style="position:absolute;margin-left:252pt;margin-top:25.8pt;width:25.55pt;height:27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" filled="f" stroked="f">
                <v:textbox>
                  <w:txbxContent>
                    <w:p w14:paraId="31992545" w14:textId="09309A89" w:rsidR="00AB3CCF" w:rsidRPr="00AB3CCF" w:rsidRDefault="00AB3C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52F1">
        <w:t>________________________________</w:t>
      </w:r>
      <w:r w:rsidR="008452F1">
        <w:tab/>
        <w:t>9.</w:t>
      </w:r>
    </w:p>
    <w:p w14:paraId="7C6F7E60" w14:textId="4446374A" w:rsidR="00AB3CCF" w:rsidRDefault="00AB3CCF" w:rsidP="00AB3CCF">
      <w:pPr>
        <w:spacing w:line="480" w:lineRule="auto"/>
      </w:pPr>
      <w:r>
        <w:t>________________________________</w:t>
      </w:r>
      <w:r>
        <w:tab/>
        <w:t>10.</w:t>
      </w:r>
    </w:p>
    <w:p w14:paraId="54C3E0A2" w14:textId="1B860048" w:rsidR="00AB3CCF" w:rsidRDefault="00AB3CCF" w:rsidP="00AB3CCF">
      <w:r>
        <w:t>________________________________</w:t>
      </w:r>
      <w:r>
        <w:tab/>
        <w:t>11.</w:t>
      </w:r>
    </w:p>
    <w:p w14:paraId="4CB2043D" w14:textId="77777777" w:rsidR="000A110C" w:rsidRDefault="000A110C" w:rsidP="008514FC"/>
    <w:p w14:paraId="5862C58E" w14:textId="7EC58CFD" w:rsidR="00EF5729" w:rsidRDefault="002C2C35" w:rsidP="002C2C35">
      <w:r>
        <w:t xml:space="preserve">5. </w:t>
      </w:r>
      <w:r w:rsidR="000A110C">
        <w:t>Put the number of the correct heart part in the</w:t>
      </w:r>
      <w:r>
        <w:t xml:space="preserve"> </w:t>
      </w:r>
      <w:r w:rsidR="000A110C">
        <w:t>blank for each description.</w:t>
      </w:r>
    </w:p>
    <w:p w14:paraId="43E943F4" w14:textId="77777777" w:rsidR="002C2C35" w:rsidRDefault="002C2C35" w:rsidP="002C2C35"/>
    <w:p w14:paraId="6041CA2D" w14:textId="77777777" w:rsidR="000A110C" w:rsidRDefault="000A110C" w:rsidP="00E22421">
      <w:pPr>
        <w:spacing w:line="480" w:lineRule="auto"/>
      </w:pPr>
      <w:r>
        <w:t>_____</w:t>
      </w:r>
      <w:r>
        <w:tab/>
        <w:t xml:space="preserve">A. </w:t>
      </w:r>
      <w:r>
        <w:tab/>
        <w:t>AV valve with 3 flaps</w:t>
      </w:r>
    </w:p>
    <w:p w14:paraId="56F60846" w14:textId="77777777" w:rsidR="000A110C" w:rsidRDefault="000A110C" w:rsidP="00E22421">
      <w:pPr>
        <w:spacing w:line="480" w:lineRule="auto"/>
      </w:pPr>
      <w:r>
        <w:t>_____</w:t>
      </w:r>
      <w:r>
        <w:tab/>
        <w:t xml:space="preserve">B. </w:t>
      </w:r>
      <w:r>
        <w:tab/>
        <w:t xml:space="preserve">_____ C. </w:t>
      </w:r>
      <w:r w:rsidR="00DA47E1">
        <w:tab/>
      </w:r>
      <w:r>
        <w:t>Semilunar valve with 3 flaps.</w:t>
      </w:r>
    </w:p>
    <w:p w14:paraId="37A83CCC" w14:textId="79E4F44C" w:rsidR="000A110C" w:rsidRDefault="00AB3CCF" w:rsidP="00E22421">
      <w:pPr>
        <w:spacing w:line="480" w:lineRule="auto"/>
      </w:pPr>
      <w:r>
        <w:t>_____*</w:t>
      </w:r>
      <w:r w:rsidR="00DA47E1">
        <w:t>D. The pacemaker of the intrinsic conduction system.</w:t>
      </w:r>
    </w:p>
    <w:p w14:paraId="4C313001" w14:textId="77777777" w:rsidR="00DA47E1" w:rsidRDefault="00DA47E1" w:rsidP="00E22421">
      <w:pPr>
        <w:spacing w:line="480" w:lineRule="auto"/>
      </w:pPr>
      <w:r>
        <w:t>_____</w:t>
      </w:r>
      <w:r>
        <w:tab/>
        <w:t xml:space="preserve">E. </w:t>
      </w:r>
      <w:r>
        <w:tab/>
        <w:t>_____</w:t>
      </w:r>
      <w:r>
        <w:tab/>
        <w:t xml:space="preserve">F. </w:t>
      </w:r>
      <w:r>
        <w:tab/>
        <w:t>These prevent backflow into atria when the ventricles are contracting.</w:t>
      </w:r>
    </w:p>
    <w:p w14:paraId="160B84A9" w14:textId="77777777" w:rsidR="00DA47E1" w:rsidRDefault="00DA47E1" w:rsidP="00E22421">
      <w:pPr>
        <w:spacing w:line="480" w:lineRule="auto"/>
      </w:pPr>
      <w:r>
        <w:t>_____</w:t>
      </w:r>
      <w:r>
        <w:tab/>
        <w:t>G.  _____</w:t>
      </w:r>
      <w:r>
        <w:tab/>
        <w:t xml:space="preserve">H. </w:t>
      </w:r>
      <w:r>
        <w:tab/>
        <w:t>These make the “dub” or second heart sound</w:t>
      </w:r>
      <w:r w:rsidR="00E22421">
        <w:t xml:space="preserve"> when they close</w:t>
      </w:r>
      <w:r>
        <w:t>.</w:t>
      </w:r>
    </w:p>
    <w:p w14:paraId="52ED0941" w14:textId="6DE5DB26" w:rsidR="00E22421" w:rsidRDefault="00AB3CCF" w:rsidP="00E22421">
      <w:pPr>
        <w:spacing w:line="480" w:lineRule="auto"/>
      </w:pPr>
      <w:r>
        <w:t xml:space="preserve">_____*I. </w:t>
      </w:r>
      <w:r w:rsidR="00E22421">
        <w:t>The node in the conduction system where the signal is temporarily delayed</w:t>
      </w:r>
      <w:r w:rsidR="00EA241A">
        <w:t>.</w:t>
      </w:r>
    </w:p>
    <w:p w14:paraId="6A88F5DA" w14:textId="7C04D7E4" w:rsidR="00DA47E1" w:rsidRDefault="00E22421" w:rsidP="00E22421">
      <w:pPr>
        <w:spacing w:line="480" w:lineRule="auto"/>
      </w:pPr>
      <w:r>
        <w:t>_____</w:t>
      </w:r>
      <w:r>
        <w:tab/>
        <w:t>J.</w:t>
      </w:r>
      <w:r>
        <w:tab/>
        <w:t>_____</w:t>
      </w:r>
      <w:r>
        <w:tab/>
        <w:t>K</w:t>
      </w:r>
      <w:r w:rsidR="00DA47E1">
        <w:t xml:space="preserve">. </w:t>
      </w:r>
      <w:r w:rsidR="00DA47E1">
        <w:tab/>
      </w:r>
      <w:r>
        <w:t>These make the “</w:t>
      </w:r>
      <w:proofErr w:type="spellStart"/>
      <w:r>
        <w:t>lub</w:t>
      </w:r>
      <w:proofErr w:type="spellEnd"/>
      <w:r>
        <w:t xml:space="preserve">” or first heart sound when </w:t>
      </w:r>
      <w:r w:rsidR="00EA241A">
        <w:t>they</w:t>
      </w:r>
      <w:r>
        <w:t xml:space="preserve"> close.</w:t>
      </w:r>
    </w:p>
    <w:p w14:paraId="4BD580E3" w14:textId="54011659" w:rsidR="003D660C" w:rsidRDefault="00E22421" w:rsidP="008514FC">
      <w:r>
        <w:t>_____</w:t>
      </w:r>
      <w:r>
        <w:tab/>
        <w:t>L. AV flap with 2 flaps.</w:t>
      </w:r>
    </w:p>
    <w:p w14:paraId="48C32734" w14:textId="77777777" w:rsidR="00EA241A" w:rsidRDefault="00EA241A" w:rsidP="008514FC"/>
    <w:p w14:paraId="58BE5E9A" w14:textId="77777777" w:rsidR="003D660C" w:rsidRDefault="003D660C" w:rsidP="008514FC"/>
    <w:p w14:paraId="1A40277E" w14:textId="26154248" w:rsidR="00E22421" w:rsidRDefault="00AB3CCF" w:rsidP="008514FC">
      <w:r>
        <w:t>*</w:t>
      </w:r>
      <w:r w:rsidR="002C2C35">
        <w:t>6</w:t>
      </w:r>
      <w:r w:rsidR="003D660C">
        <w:t xml:space="preserve">. On the EKG (electrocardiogram), label the T wave, the P wave, and the QRS complex. Then </w:t>
      </w:r>
      <w:r w:rsidR="00A54981">
        <w:t xml:space="preserve">using a </w:t>
      </w:r>
      <w:r w:rsidR="00A54981">
        <w:tab/>
        <w:t xml:space="preserve">colored pencil, bracket the portion of the EKG that shows one cardiac cycle. Then label the spots on the </w:t>
      </w:r>
      <w:r w:rsidR="00A54981">
        <w:tab/>
        <w:t xml:space="preserve">EKG where the ventricles would be contracting, the atria would be contracting, the AV node is firing, and </w:t>
      </w:r>
      <w:r w:rsidR="00A54981">
        <w:tab/>
        <w:t xml:space="preserve">the SA node is firing. </w:t>
      </w:r>
    </w:p>
    <w:p w14:paraId="2A37D5AE" w14:textId="77777777" w:rsidR="003D660C" w:rsidRDefault="003D660C" w:rsidP="008514FC"/>
    <w:p w14:paraId="3B0D43EF" w14:textId="77777777" w:rsidR="00FF1638" w:rsidRDefault="00FF1638" w:rsidP="008514FC"/>
    <w:p w14:paraId="06F40BDB" w14:textId="77777777" w:rsidR="00FF1638" w:rsidRDefault="00FF1638" w:rsidP="008514FC"/>
    <w:p w14:paraId="31E6AF7F" w14:textId="77777777" w:rsidR="00FF1638" w:rsidRDefault="00FF1638" w:rsidP="008514FC"/>
    <w:p w14:paraId="79E77AAB" w14:textId="77777777" w:rsidR="00FF1638" w:rsidRDefault="008073BE" w:rsidP="008514F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E0A4BB" wp14:editId="1A1C7AE5">
            <wp:simplePos x="0" y="0"/>
            <wp:positionH relativeFrom="column">
              <wp:posOffset>914400</wp:posOffset>
            </wp:positionH>
            <wp:positionV relativeFrom="paragraph">
              <wp:posOffset>-114300</wp:posOffset>
            </wp:positionV>
            <wp:extent cx="4619625" cy="2057400"/>
            <wp:effectExtent l="0" t="0" r="3175" b="0"/>
            <wp:wrapSquare wrapText="bothSides"/>
            <wp:docPr id="4" name="Picture 4" descr="P QRS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P QRS 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15408" r="14" b="-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9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9E2AA" w14:textId="77777777" w:rsidR="00FF1638" w:rsidRDefault="00FF1638" w:rsidP="008514FC"/>
    <w:p w14:paraId="53596701" w14:textId="77777777" w:rsidR="003D660C" w:rsidRDefault="003D660C" w:rsidP="008514FC"/>
    <w:p w14:paraId="27D163A3" w14:textId="77777777" w:rsidR="00FF1638" w:rsidRDefault="00FF1638" w:rsidP="008514FC"/>
    <w:p w14:paraId="26E828A0" w14:textId="77777777" w:rsidR="00FF1638" w:rsidRDefault="00FF1638" w:rsidP="008514FC"/>
    <w:p w14:paraId="336B55BF" w14:textId="77777777" w:rsidR="00FF1638" w:rsidRDefault="00FF1638" w:rsidP="008514FC"/>
    <w:p w14:paraId="37C54F23" w14:textId="77777777" w:rsidR="00FF1638" w:rsidRDefault="00FF1638" w:rsidP="008514FC"/>
    <w:p w14:paraId="2779C7E2" w14:textId="77777777" w:rsidR="00FF1638" w:rsidRDefault="00FF1638" w:rsidP="008514FC"/>
    <w:p w14:paraId="05F5FE99" w14:textId="77777777" w:rsidR="00FF1638" w:rsidRDefault="00FF1638" w:rsidP="008514FC"/>
    <w:p w14:paraId="4934F0B9" w14:textId="77777777" w:rsidR="00FF1638" w:rsidRDefault="00FF1638" w:rsidP="008514FC"/>
    <w:p w14:paraId="0F03CB71" w14:textId="77777777" w:rsidR="00FF1638" w:rsidRDefault="00FF1638" w:rsidP="008514FC"/>
    <w:p w14:paraId="1FA0668D" w14:textId="77777777" w:rsidR="00FF1638" w:rsidRDefault="00FF1638" w:rsidP="008514FC"/>
    <w:p w14:paraId="678AE10C" w14:textId="77777777" w:rsidR="00FF1638" w:rsidRDefault="00FF1638" w:rsidP="008514FC"/>
    <w:p w14:paraId="6EB3C7D0" w14:textId="77777777" w:rsidR="002C2C35" w:rsidRDefault="002C2C35" w:rsidP="008514FC"/>
    <w:p w14:paraId="020578F1" w14:textId="189C9934" w:rsidR="002C2C35" w:rsidRDefault="00AB3CCF" w:rsidP="008514FC">
      <w:r>
        <w:t>*</w:t>
      </w:r>
      <w:r w:rsidR="002C2C35">
        <w:t>7. Put the correct word in the blank that matches the definition or description.</w:t>
      </w:r>
    </w:p>
    <w:p w14:paraId="26FD6B20" w14:textId="77777777" w:rsidR="002C2C35" w:rsidRDefault="002C2C35" w:rsidP="008514FC"/>
    <w:p w14:paraId="55E8818B" w14:textId="1842DA50" w:rsidR="00FF1638" w:rsidRDefault="002C2C35" w:rsidP="002C2C35">
      <w:pPr>
        <w:spacing w:line="480" w:lineRule="auto"/>
      </w:pPr>
      <w:r>
        <w:t>_______________________</w:t>
      </w:r>
      <w:r>
        <w:tab/>
        <w:t xml:space="preserve">A. </w:t>
      </w:r>
      <w:r w:rsidR="00FF1638">
        <w:t xml:space="preserve">Higher </w:t>
      </w:r>
      <w:r w:rsidR="00196354">
        <w:t>arterial</w:t>
      </w:r>
      <w:r w:rsidR="00FF1638">
        <w:t xml:space="preserve"> pressure reading caused by the contraction of the ventricles.</w:t>
      </w:r>
    </w:p>
    <w:p w14:paraId="3B0A5CB2" w14:textId="45AACA5E" w:rsidR="002C2C35" w:rsidRDefault="002C2C35" w:rsidP="002C2C35">
      <w:r>
        <w:t>_______________________</w:t>
      </w:r>
      <w:r>
        <w:tab/>
      </w:r>
      <w:r w:rsidR="00533B0D">
        <w:t xml:space="preserve">B. </w:t>
      </w:r>
      <w:r>
        <w:t>Chest pain resulting from ischemia of the myocardium.</w:t>
      </w:r>
    </w:p>
    <w:p w14:paraId="3EE7237A" w14:textId="1792E47F" w:rsidR="002C2C35" w:rsidRDefault="002C2C35" w:rsidP="002C2C35">
      <w:r>
        <w:t xml:space="preserve"> </w:t>
      </w:r>
    </w:p>
    <w:p w14:paraId="074B88C8" w14:textId="4546D6BC" w:rsidR="00E6003A" w:rsidRDefault="00AB3CCF" w:rsidP="00533B0D">
      <w:r>
        <w:t>_______________________ ˚</w:t>
      </w:r>
      <w:r w:rsidR="00533B0D">
        <w:t xml:space="preserve">C. </w:t>
      </w:r>
      <w:r w:rsidR="00E6003A">
        <w:t xml:space="preserve">Chamber of the heart that has just emptied when you hear the first heart </w:t>
      </w:r>
      <w:r w:rsidR="00533B0D">
        <w:tab/>
      </w:r>
      <w:r w:rsidR="00533B0D">
        <w:tab/>
      </w:r>
      <w:r w:rsidR="00533B0D">
        <w:tab/>
      </w:r>
      <w:r w:rsidR="00533B0D">
        <w:tab/>
      </w:r>
      <w:r w:rsidR="00533B0D">
        <w:tab/>
      </w:r>
      <w:r w:rsidR="00533B0D">
        <w:tab/>
      </w:r>
      <w:r w:rsidR="00533B0D">
        <w:tab/>
      </w:r>
      <w:r w:rsidR="00533B0D">
        <w:tab/>
      </w:r>
      <w:r w:rsidR="00533B0D">
        <w:tab/>
      </w:r>
      <w:r w:rsidR="00533B0D">
        <w:tab/>
      </w:r>
      <w:r w:rsidR="00533B0D">
        <w:tab/>
      </w:r>
      <w:r w:rsidR="00E6003A">
        <w:t>sound.</w:t>
      </w:r>
    </w:p>
    <w:p w14:paraId="77CB1853" w14:textId="49A8C3C3" w:rsidR="00E6003A" w:rsidRDefault="00AB3CCF" w:rsidP="002C2C35">
      <w:pPr>
        <w:spacing w:line="480" w:lineRule="auto"/>
      </w:pPr>
      <w:r>
        <w:t>_______________________ ˚</w:t>
      </w:r>
      <w:r w:rsidR="00533B0D">
        <w:t xml:space="preserve">D. </w:t>
      </w:r>
      <w:r w:rsidR="00E6003A">
        <w:t>After the second heart sound, this chamber begins to fill with blood.</w:t>
      </w:r>
    </w:p>
    <w:p w14:paraId="3B5AA2AA" w14:textId="451AC34F" w:rsidR="002C2C35" w:rsidRDefault="002C2C35" w:rsidP="002C2C35">
      <w:pPr>
        <w:spacing w:line="480" w:lineRule="auto"/>
      </w:pPr>
      <w:r>
        <w:t>_______________________</w:t>
      </w:r>
      <w:r>
        <w:tab/>
      </w:r>
      <w:r w:rsidR="00533B0D">
        <w:t xml:space="preserve">E. </w:t>
      </w:r>
      <w:r>
        <w:t>Lower arterial pressure during the relaxation of the ventricles.</w:t>
      </w:r>
    </w:p>
    <w:p w14:paraId="457126C8" w14:textId="2EC378C7" w:rsidR="00E6003A" w:rsidRDefault="002C2C35" w:rsidP="002C2C35">
      <w:pPr>
        <w:spacing w:line="480" w:lineRule="auto"/>
      </w:pPr>
      <w:r>
        <w:t>_______________________</w:t>
      </w:r>
      <w:r>
        <w:tab/>
      </w:r>
      <w:r w:rsidR="00533B0D">
        <w:t xml:space="preserve">F. </w:t>
      </w:r>
      <w:r w:rsidR="00E6003A">
        <w:t>Abnormal heart sounds that indicate valve problems.</w:t>
      </w:r>
    </w:p>
    <w:p w14:paraId="20E99F99" w14:textId="1BFD4449" w:rsidR="00E6003A" w:rsidRDefault="002C2C35" w:rsidP="002C2C35">
      <w:pPr>
        <w:spacing w:line="480" w:lineRule="auto"/>
      </w:pPr>
      <w:r>
        <w:t>_______________________</w:t>
      </w:r>
      <w:r>
        <w:tab/>
      </w:r>
      <w:r w:rsidR="00533B0D">
        <w:t xml:space="preserve">G. </w:t>
      </w:r>
      <w:r w:rsidR="00E6003A">
        <w:t>A recording of the electrical activity of the heart</w:t>
      </w:r>
    </w:p>
    <w:p w14:paraId="3D9C7B5C" w14:textId="5E315DC3" w:rsidR="00E6003A" w:rsidRDefault="002C2C35" w:rsidP="002C2C35">
      <w:pPr>
        <w:spacing w:line="480" w:lineRule="auto"/>
      </w:pPr>
      <w:r>
        <w:t>_______________________</w:t>
      </w:r>
      <w:r>
        <w:tab/>
      </w:r>
      <w:r w:rsidR="00533B0D">
        <w:t xml:space="preserve">H. </w:t>
      </w:r>
      <w:r>
        <w:t xml:space="preserve">A heartbeat </w:t>
      </w:r>
      <w:r w:rsidR="00362936">
        <w:t>of less than 60 heartbeats per minute.</w:t>
      </w:r>
    </w:p>
    <w:p w14:paraId="1D152A5B" w14:textId="57C89C43" w:rsidR="00533B0D" w:rsidRDefault="00533B0D" w:rsidP="00533B0D">
      <w:pPr>
        <w:spacing w:line="480" w:lineRule="auto"/>
      </w:pPr>
      <w:r>
        <w:t>_______________________</w:t>
      </w:r>
      <w:r>
        <w:tab/>
      </w:r>
      <w:r w:rsidR="00AB3CCF">
        <w:t>˚</w:t>
      </w:r>
      <w:r>
        <w:t>I. Chamber of the heart that has just filled when you hear the first heart sound.</w:t>
      </w:r>
    </w:p>
    <w:p w14:paraId="0742597F" w14:textId="461F993F" w:rsidR="002C2C35" w:rsidRDefault="002C2C35" w:rsidP="002C2C35">
      <w:r>
        <w:t>_______________________</w:t>
      </w:r>
      <w:r>
        <w:tab/>
      </w:r>
      <w:r w:rsidR="00AB3CCF">
        <w:t>˚</w:t>
      </w:r>
      <w:r w:rsidR="00533B0D">
        <w:t xml:space="preserve">J. </w:t>
      </w:r>
      <w:r>
        <w:t xml:space="preserve">Chamber of the heart that has just emptied when you hear the second heart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3B0D">
        <w:tab/>
      </w:r>
      <w:r>
        <w:t>sound.</w:t>
      </w:r>
    </w:p>
    <w:p w14:paraId="1539D3A6" w14:textId="46C5864B" w:rsidR="00362936" w:rsidRDefault="002C2C35" w:rsidP="002C2C35">
      <w:pPr>
        <w:spacing w:line="480" w:lineRule="auto"/>
      </w:pPr>
      <w:r>
        <w:t>_______________________</w:t>
      </w:r>
      <w:r>
        <w:tab/>
      </w:r>
      <w:r w:rsidR="00533B0D">
        <w:t xml:space="preserve">K. </w:t>
      </w:r>
      <w:r w:rsidR="00362936">
        <w:t>When there is an inadequate blood supply to the heart.</w:t>
      </w:r>
    </w:p>
    <w:p w14:paraId="290526B6" w14:textId="22BDCFE0" w:rsidR="00533B0D" w:rsidRDefault="00533B0D" w:rsidP="00533B0D">
      <w:pPr>
        <w:spacing w:line="480" w:lineRule="auto"/>
      </w:pPr>
      <w:r>
        <w:t>_______________________</w:t>
      </w:r>
      <w:r>
        <w:tab/>
        <w:t>L. An abnormally high heartbeat of greater than 100 beats/minute.</w:t>
      </w:r>
    </w:p>
    <w:p w14:paraId="5809ABB3" w14:textId="7A4E3D33" w:rsidR="00703648" w:rsidRDefault="00703648" w:rsidP="00E6003A"/>
    <w:p w14:paraId="48958A26" w14:textId="28642ADA" w:rsidR="00533B0D" w:rsidRDefault="00533B0D" w:rsidP="00533B0D">
      <w:pPr>
        <w:spacing w:line="360" w:lineRule="auto"/>
      </w:pPr>
      <w:r>
        <w:t xml:space="preserve">8. Circle the term that does not belong with the other terms. </w:t>
      </w:r>
    </w:p>
    <w:p w14:paraId="48254F38" w14:textId="476DEEE0" w:rsidR="00533B0D" w:rsidRDefault="00533B0D" w:rsidP="00533B0D">
      <w:pPr>
        <w:spacing w:line="360" w:lineRule="auto"/>
      </w:pPr>
      <w:r>
        <w:tab/>
      </w:r>
      <w:r w:rsidR="00AB3CCF">
        <w:t xml:space="preserve">*A. </w:t>
      </w:r>
      <w:r>
        <w:t>QRS complex</w:t>
      </w:r>
      <w:r>
        <w:tab/>
      </w:r>
      <w:r>
        <w:tab/>
      </w:r>
      <w:r>
        <w:tab/>
      </w:r>
      <w:r>
        <w:tab/>
        <w:t>T wave</w:t>
      </w:r>
      <w:r>
        <w:tab/>
      </w:r>
      <w:r>
        <w:tab/>
      </w:r>
      <w:r>
        <w:tab/>
      </w:r>
      <w:r>
        <w:tab/>
      </w:r>
      <w:r>
        <w:tab/>
      </w:r>
      <w:r>
        <w:tab/>
        <w:t>P wave</w:t>
      </w:r>
      <w:r>
        <w:tab/>
      </w:r>
      <w:r>
        <w:tab/>
      </w:r>
      <w:r>
        <w:tab/>
        <w:t>Electrical activity of the ventricles</w:t>
      </w:r>
    </w:p>
    <w:p w14:paraId="5A5CE019" w14:textId="368774CB" w:rsidR="00533B0D" w:rsidRDefault="00533B0D" w:rsidP="00533B0D">
      <w:pPr>
        <w:spacing w:line="360" w:lineRule="auto"/>
      </w:pPr>
      <w:r>
        <w:tab/>
        <w:t xml:space="preserve">B. </w:t>
      </w:r>
      <w:r>
        <w:tab/>
        <w:t>Tricuspid valve</w:t>
      </w:r>
      <w:r>
        <w:tab/>
      </w:r>
      <w:r>
        <w:tab/>
      </w:r>
      <w:r>
        <w:tab/>
        <w:t>Mitral valve</w:t>
      </w:r>
      <w:r>
        <w:tab/>
      </w:r>
      <w:r>
        <w:tab/>
      </w:r>
      <w:r>
        <w:tab/>
      </w:r>
      <w:r>
        <w:tab/>
        <w:t>Bicuspid valve</w:t>
      </w:r>
      <w:r>
        <w:tab/>
      </w:r>
      <w:r>
        <w:tab/>
      </w:r>
      <w:r>
        <w:tab/>
      </w:r>
      <w:r>
        <w:tab/>
        <w:t>Left AV valve</w:t>
      </w:r>
    </w:p>
    <w:p w14:paraId="380E073C" w14:textId="1A062973" w:rsidR="00533B0D" w:rsidRDefault="00533B0D" w:rsidP="00533B0D">
      <w:pPr>
        <w:spacing w:line="360" w:lineRule="auto"/>
      </w:pPr>
      <w:r>
        <w:tab/>
      </w:r>
      <w:r w:rsidR="00AB3CCF">
        <w:t xml:space="preserve">*C. </w:t>
      </w:r>
      <w:proofErr w:type="spellStart"/>
      <w:r>
        <w:t>Ishemia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Heart block </w:t>
      </w:r>
      <w:r>
        <w:tab/>
      </w:r>
      <w:r>
        <w:tab/>
      </w:r>
      <w:r>
        <w:tab/>
      </w:r>
      <w:r>
        <w:tab/>
        <w:t>Infarct</w:t>
      </w:r>
      <w:r>
        <w:tab/>
      </w:r>
      <w:r>
        <w:tab/>
      </w:r>
      <w:r>
        <w:tab/>
      </w:r>
      <w:r>
        <w:tab/>
      </w:r>
      <w:r>
        <w:tab/>
      </w:r>
      <w:r>
        <w:tab/>
        <w:t>Heart attack</w:t>
      </w:r>
      <w:r>
        <w:tab/>
      </w:r>
      <w:r>
        <w:tab/>
      </w:r>
    </w:p>
    <w:p w14:paraId="0D384EB5" w14:textId="4436E43B" w:rsidR="00533B0D" w:rsidRDefault="00533B0D" w:rsidP="00533B0D">
      <w:pPr>
        <w:spacing w:line="360" w:lineRule="auto"/>
      </w:pPr>
      <w:r>
        <w:tab/>
        <w:t>D.</w:t>
      </w:r>
      <w:r>
        <w:tab/>
        <w:t>Left side of the heart</w:t>
      </w:r>
      <w:r>
        <w:tab/>
      </w:r>
      <w:r>
        <w:tab/>
        <w:t>Pulmonary trunk</w:t>
      </w:r>
      <w:r>
        <w:tab/>
      </w:r>
      <w:r>
        <w:tab/>
      </w:r>
      <w:r>
        <w:tab/>
        <w:t>Inferior vena cava</w:t>
      </w:r>
      <w:r>
        <w:tab/>
      </w:r>
      <w:r>
        <w:tab/>
      </w:r>
      <w:r>
        <w:tab/>
        <w:t>Right side of the heart</w:t>
      </w:r>
    </w:p>
    <w:p w14:paraId="44303B4A" w14:textId="08DE8EB8" w:rsidR="00533B0D" w:rsidRDefault="00533B0D" w:rsidP="00533B0D">
      <w:pPr>
        <w:spacing w:line="360" w:lineRule="auto"/>
      </w:pPr>
      <w:r>
        <w:tab/>
        <w:t>E.</w:t>
      </w:r>
      <w:r>
        <w:tab/>
        <w:t>“</w:t>
      </w:r>
      <w:proofErr w:type="spellStart"/>
      <w:r>
        <w:t>Lub</w:t>
      </w:r>
      <w:proofErr w:type="spellEnd"/>
      <w:r>
        <w:t>” sound</w:t>
      </w:r>
      <w:r>
        <w:tab/>
      </w:r>
      <w:r>
        <w:tab/>
      </w:r>
      <w:r>
        <w:tab/>
      </w:r>
      <w:r>
        <w:tab/>
        <w:t>Aortic semilunar valve</w:t>
      </w:r>
      <w:r>
        <w:tab/>
        <w:t>Tricuspid valve</w:t>
      </w:r>
      <w:r>
        <w:tab/>
      </w:r>
      <w:r>
        <w:tab/>
      </w:r>
      <w:r>
        <w:tab/>
        <w:t xml:space="preserve">Chordae </w:t>
      </w:r>
      <w:proofErr w:type="spellStart"/>
      <w:r>
        <w:t>tendinae</w:t>
      </w:r>
      <w:proofErr w:type="spellEnd"/>
      <w:r>
        <w:tab/>
      </w:r>
      <w:r>
        <w:tab/>
      </w:r>
    </w:p>
    <w:p w14:paraId="095F4EF1" w14:textId="21E151E7" w:rsidR="00533B0D" w:rsidRDefault="00533B0D" w:rsidP="00533B0D">
      <w:r>
        <w:tab/>
        <w:t xml:space="preserve">F. </w:t>
      </w:r>
      <w:r>
        <w:tab/>
        <w:t>AV valves opened</w:t>
      </w:r>
      <w:r>
        <w:tab/>
      </w:r>
      <w:r>
        <w:tab/>
      </w:r>
      <w:r>
        <w:tab/>
        <w:t>Semilunar va</w:t>
      </w:r>
      <w:r w:rsidR="00AB3CCF">
        <w:t>lves opened</w:t>
      </w:r>
      <w:r w:rsidR="00AB3CCF">
        <w:tab/>
      </w:r>
      <w:r w:rsidR="00AB3CCF">
        <w:tab/>
        <w:t>Ventricular contraction</w:t>
      </w:r>
      <w:r>
        <w:tab/>
        <w:t>AV valves closed</w:t>
      </w:r>
    </w:p>
    <w:p w14:paraId="2BE1A4E1" w14:textId="77777777" w:rsidR="00533B0D" w:rsidRDefault="00533B0D" w:rsidP="00E6003A"/>
    <w:p w14:paraId="060CE2CC" w14:textId="7C0C8F1F" w:rsidR="00BF14E5" w:rsidRDefault="00533B0D" w:rsidP="00237B3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106DEC7" wp14:editId="3ECB7B4E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4234180" cy="4665345"/>
            <wp:effectExtent l="0" t="0" r="762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er heart (2)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9"/>
                    <a:stretch/>
                  </pic:blipFill>
                  <pic:spPr bwMode="auto">
                    <a:xfrm>
                      <a:off x="0" y="0"/>
                      <a:ext cx="4234180" cy="466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9. </w:t>
      </w:r>
      <w:r w:rsidR="00BF14E5">
        <w:t xml:space="preserve">Label the </w:t>
      </w:r>
      <w:r w:rsidR="00DE3C81">
        <w:t xml:space="preserve">picture of the heart’s exterior </w:t>
      </w:r>
      <w:r w:rsidR="00DE3C81">
        <w:tab/>
      </w:r>
      <w:r w:rsidR="00DE3C81">
        <w:tab/>
      </w:r>
      <w:r w:rsidR="00BF14E5">
        <w:t>surface.</w:t>
      </w:r>
    </w:p>
    <w:p w14:paraId="37656DBF" w14:textId="77777777" w:rsidR="00237B38" w:rsidRDefault="00237B38" w:rsidP="00237B38"/>
    <w:p w14:paraId="493016B9" w14:textId="77777777" w:rsidR="00BF14E5" w:rsidRDefault="00237B38" w:rsidP="00DE3C81">
      <w:pPr>
        <w:spacing w:line="480" w:lineRule="auto"/>
      </w:pPr>
      <w:r>
        <w:t>___________________</w:t>
      </w:r>
      <w:r w:rsidR="00BF14E5">
        <w:t>__________</w:t>
      </w:r>
      <w:r w:rsidR="00BF14E5">
        <w:tab/>
        <w:t xml:space="preserve">1. </w:t>
      </w:r>
    </w:p>
    <w:p w14:paraId="54E484FB" w14:textId="651C86B8" w:rsidR="00237B38" w:rsidRDefault="00237B38" w:rsidP="00DE3C81">
      <w:pPr>
        <w:spacing w:line="480" w:lineRule="auto"/>
      </w:pPr>
      <w:r>
        <w:t>_____________________________</w:t>
      </w:r>
      <w:r>
        <w:tab/>
        <w:t>2.</w:t>
      </w:r>
    </w:p>
    <w:p w14:paraId="5DCE7FDA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3.</w:t>
      </w:r>
    </w:p>
    <w:p w14:paraId="560BB2E6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4.</w:t>
      </w:r>
    </w:p>
    <w:p w14:paraId="19DB0031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5.</w:t>
      </w:r>
    </w:p>
    <w:p w14:paraId="01A31B17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6.</w:t>
      </w:r>
    </w:p>
    <w:p w14:paraId="6952F92D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7.</w:t>
      </w:r>
    </w:p>
    <w:p w14:paraId="2F2E198D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8.</w:t>
      </w:r>
    </w:p>
    <w:p w14:paraId="1697123D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9.</w:t>
      </w:r>
    </w:p>
    <w:p w14:paraId="3CA363BC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10.</w:t>
      </w:r>
    </w:p>
    <w:p w14:paraId="6335F844" w14:textId="4FC44D08" w:rsidR="00237B38" w:rsidRDefault="00237B38" w:rsidP="00DE3C81">
      <w:pPr>
        <w:spacing w:line="480" w:lineRule="auto"/>
      </w:pPr>
      <w:r>
        <w:t>_____________________________</w:t>
      </w:r>
      <w:r>
        <w:tab/>
        <w:t>11.</w:t>
      </w:r>
    </w:p>
    <w:p w14:paraId="288221CB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12.</w:t>
      </w:r>
    </w:p>
    <w:p w14:paraId="23574177" w14:textId="77777777" w:rsidR="00237B38" w:rsidRDefault="00237B38" w:rsidP="00DE3C81">
      <w:pPr>
        <w:spacing w:line="480" w:lineRule="auto"/>
      </w:pPr>
      <w:r>
        <w:t>_____________________________</w:t>
      </w:r>
      <w:r>
        <w:tab/>
        <w:t>13.</w:t>
      </w:r>
    </w:p>
    <w:p w14:paraId="274A5E4A" w14:textId="49AD8F71" w:rsidR="00237B38" w:rsidRDefault="00237B38" w:rsidP="00DE3C81">
      <w:pPr>
        <w:spacing w:line="480" w:lineRule="auto"/>
      </w:pPr>
      <w:r>
        <w:t>_____________________________</w:t>
      </w:r>
      <w:r>
        <w:tab/>
        <w:t>14.</w:t>
      </w:r>
      <w:r w:rsidR="00DE3C81">
        <w:tab/>
      </w:r>
      <w:r w:rsidR="00DE3C81">
        <w:tab/>
      </w:r>
      <w:r w:rsidR="00DE3C81">
        <w:tab/>
      </w:r>
      <w:r w:rsidR="00DE3C81">
        <w:tab/>
      </w:r>
      <w:r w:rsidR="00DE3C81">
        <w:tab/>
      </w:r>
      <w:r w:rsidR="00DE3C81">
        <w:tab/>
      </w:r>
      <w:r>
        <w:t>_____________________________</w:t>
      </w:r>
      <w:r>
        <w:tab/>
        <w:t>15.</w:t>
      </w:r>
      <w:r w:rsidR="002C2C35" w:rsidRPr="002C2C35">
        <w:rPr>
          <w:noProof/>
        </w:rPr>
        <w:t xml:space="preserve"> </w:t>
      </w:r>
    </w:p>
    <w:p w14:paraId="437C0179" w14:textId="77777777" w:rsidR="00AD47DA" w:rsidRDefault="00AD47DA" w:rsidP="00E6003A"/>
    <w:p w14:paraId="0C2FFB06" w14:textId="7970E363" w:rsidR="00DE3C81" w:rsidRDefault="00AB3CCF" w:rsidP="00E6003A">
      <w:r>
        <w:t>*</w:t>
      </w:r>
      <w:r w:rsidR="00DE3C81">
        <w:t xml:space="preserve">10. </w:t>
      </w:r>
      <w:r w:rsidR="00AD47DA">
        <w:t xml:space="preserve">Check all factors that would result in an increase of cardiac output by increasing either the heart rate or </w:t>
      </w:r>
    </w:p>
    <w:p w14:paraId="07516709" w14:textId="36156EB9" w:rsidR="00AD47DA" w:rsidRDefault="00DE3C81" w:rsidP="00E6003A">
      <w:r>
        <w:tab/>
      </w:r>
      <w:r>
        <w:tab/>
      </w:r>
      <w:r w:rsidR="00AD47DA">
        <w:t>stroke volume.</w:t>
      </w:r>
    </w:p>
    <w:p w14:paraId="58EA8335" w14:textId="77777777" w:rsidR="00AD47DA" w:rsidRDefault="00AD47DA" w:rsidP="00E6003A"/>
    <w:p w14:paraId="37B87846" w14:textId="77777777" w:rsidR="00AD47DA" w:rsidRDefault="00AD47DA" w:rsidP="00E96FCB">
      <w:pPr>
        <w:spacing w:line="360" w:lineRule="auto"/>
      </w:pPr>
      <w:r>
        <w:tab/>
        <w:t>_____</w:t>
      </w:r>
      <w:r>
        <w:tab/>
        <w:t>A. hemorrhage</w:t>
      </w:r>
      <w:r w:rsidR="00474C0C">
        <w:tab/>
      </w:r>
      <w:r w:rsidR="00474C0C">
        <w:tab/>
      </w:r>
      <w:r>
        <w:tab/>
      </w:r>
      <w:r>
        <w:tab/>
      </w:r>
      <w:r>
        <w:tab/>
      </w:r>
      <w:r>
        <w:tab/>
      </w:r>
      <w:r>
        <w:tab/>
        <w:t xml:space="preserve">_____ </w:t>
      </w:r>
      <w:r>
        <w:tab/>
        <w:t>B. high blood pressure</w:t>
      </w:r>
    </w:p>
    <w:p w14:paraId="3AEADE1C" w14:textId="77777777" w:rsidR="00474C0C" w:rsidRDefault="00AD47DA" w:rsidP="00E96FCB">
      <w:pPr>
        <w:spacing w:line="360" w:lineRule="auto"/>
      </w:pPr>
      <w:r>
        <w:tab/>
        <w:t>_____</w:t>
      </w:r>
      <w:r>
        <w:tab/>
        <w:t>C. fear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474C0C">
        <w:tab/>
      </w:r>
      <w:r>
        <w:t>_____</w:t>
      </w:r>
      <w:r>
        <w:tab/>
        <w:t xml:space="preserve">D. </w:t>
      </w:r>
      <w:r w:rsidR="00E96FCB">
        <w:t xml:space="preserve">activation of sympathetic nervous system </w:t>
      </w:r>
    </w:p>
    <w:p w14:paraId="5F57B95A" w14:textId="77777777" w:rsidR="00AD47DA" w:rsidRDefault="00AD47DA" w:rsidP="00E96FCB">
      <w:pPr>
        <w:spacing w:line="360" w:lineRule="auto"/>
      </w:pPr>
      <w:r>
        <w:tab/>
        <w:t>_____</w:t>
      </w:r>
      <w:r>
        <w:tab/>
        <w:t>E. exercise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</w:t>
      </w:r>
      <w:r>
        <w:tab/>
        <w:t>F. exercise</w:t>
      </w:r>
    </w:p>
    <w:p w14:paraId="436EA216" w14:textId="77777777" w:rsidR="00AD47DA" w:rsidRDefault="00AD47DA" w:rsidP="00E96FCB">
      <w:pPr>
        <w:spacing w:line="360" w:lineRule="auto"/>
      </w:pPr>
      <w:r>
        <w:tab/>
        <w:t>___</w:t>
      </w:r>
      <w:r w:rsidR="00E96FCB">
        <w:t>__</w:t>
      </w:r>
      <w:r w:rsidR="00E96FCB">
        <w:tab/>
        <w:t>G. thyroxine</w:t>
      </w:r>
      <w:r w:rsidR="00E96FCB">
        <w:tab/>
      </w:r>
      <w:r w:rsidR="00E96FCB">
        <w:tab/>
      </w:r>
      <w:r w:rsidR="00E96FCB">
        <w:tab/>
      </w:r>
      <w:r w:rsidR="00E96FCB">
        <w:tab/>
      </w:r>
      <w:r w:rsidR="00E96FCB">
        <w:tab/>
      </w:r>
      <w:r w:rsidR="00E96FCB">
        <w:tab/>
      </w:r>
      <w:r w:rsidR="00E96FCB">
        <w:tab/>
        <w:t>_____</w:t>
      </w:r>
      <w:r w:rsidR="00E96FCB">
        <w:tab/>
        <w:t>H. fever</w:t>
      </w:r>
    </w:p>
    <w:p w14:paraId="064D1185" w14:textId="77777777" w:rsidR="00E96FCB" w:rsidRDefault="00E96FCB" w:rsidP="00E6003A">
      <w:r>
        <w:tab/>
        <w:t>_____</w:t>
      </w:r>
      <w:r>
        <w:tab/>
        <w:t>I. epinephrine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</w:t>
      </w:r>
      <w:r>
        <w:tab/>
        <w:t xml:space="preserve">J. activation of the </w:t>
      </w:r>
      <w:proofErr w:type="spellStart"/>
      <w:r>
        <w:t>vagus</w:t>
      </w:r>
      <w:proofErr w:type="spellEnd"/>
      <w:r>
        <w:t xml:space="preserve"> nerves</w:t>
      </w:r>
    </w:p>
    <w:p w14:paraId="55A5C187" w14:textId="77777777" w:rsidR="00E96FCB" w:rsidRDefault="00E96FCB" w:rsidP="00E6003A"/>
    <w:p w14:paraId="52FE4A4F" w14:textId="77777777" w:rsidR="00E96FCB" w:rsidRDefault="00E96FCB" w:rsidP="00E6003A"/>
    <w:p w14:paraId="6D326B01" w14:textId="7AD03928" w:rsidR="00DE3C81" w:rsidRDefault="00AB3CCF" w:rsidP="00E6003A">
      <w:r>
        <w:t>*</w:t>
      </w:r>
      <w:r w:rsidR="00DE3C81">
        <w:t xml:space="preserve">11. </w:t>
      </w:r>
      <w:r w:rsidR="00E96FCB">
        <w:t xml:space="preserve">What is meant by peripheral congestion and pulmonary congestion, what are the symptoms of each, and </w:t>
      </w:r>
    </w:p>
    <w:p w14:paraId="0075929E" w14:textId="6C3A8430" w:rsidR="00E96FCB" w:rsidRDefault="00DE3C81" w:rsidP="00E6003A">
      <w:r>
        <w:tab/>
      </w:r>
      <w:r>
        <w:tab/>
        <w:t xml:space="preserve">what </w:t>
      </w:r>
      <w:r w:rsidR="00E96FCB">
        <w:t>causes each?</w:t>
      </w:r>
    </w:p>
    <w:p w14:paraId="398669AD" w14:textId="77777777" w:rsidR="00237B38" w:rsidRDefault="00237B38" w:rsidP="00E6003A"/>
    <w:p w14:paraId="7490E71D" w14:textId="77777777" w:rsidR="008254FE" w:rsidRDefault="008254FE" w:rsidP="00E6003A"/>
    <w:p w14:paraId="1BEE1A07" w14:textId="77777777" w:rsidR="00DE3C81" w:rsidRDefault="00DE3C81" w:rsidP="00E6003A"/>
    <w:p w14:paraId="18694A4C" w14:textId="77777777" w:rsidR="00DE3C81" w:rsidRDefault="00DE3C81" w:rsidP="00E6003A"/>
    <w:p w14:paraId="1A541197" w14:textId="77777777" w:rsidR="00DE3C81" w:rsidRDefault="00DE3C81" w:rsidP="00E6003A"/>
    <w:p w14:paraId="26338860" w14:textId="77777777" w:rsidR="00DE3C81" w:rsidRDefault="00DE3C81" w:rsidP="00E6003A"/>
    <w:p w14:paraId="5CDF1B18" w14:textId="212DBED3" w:rsidR="008254FE" w:rsidRDefault="00AB3CCF" w:rsidP="00DE3C81">
      <w:pPr>
        <w:spacing w:line="360" w:lineRule="auto"/>
      </w:pPr>
      <w:r>
        <w:lastRenderedPageBreak/>
        <w:t>*</w:t>
      </w:r>
      <w:r w:rsidR="00DE3C81">
        <w:t xml:space="preserve">12. </w:t>
      </w:r>
      <w:r w:rsidR="008254FE">
        <w:t>What do the symbols in this equation stand for?</w:t>
      </w:r>
    </w:p>
    <w:p w14:paraId="761F42C1" w14:textId="0006BB57" w:rsidR="008254FE" w:rsidRDefault="008254FE" w:rsidP="00DE3C81">
      <w:pPr>
        <w:jc w:val="center"/>
      </w:pPr>
      <w:r>
        <w:t>CO = HR x SV</w:t>
      </w:r>
    </w:p>
    <w:p w14:paraId="2850DA8E" w14:textId="77777777" w:rsidR="008254FE" w:rsidRDefault="008254FE" w:rsidP="00E6003A"/>
    <w:p w14:paraId="2057BB8A" w14:textId="77777777" w:rsidR="00DE3C81" w:rsidRDefault="00DE3C81" w:rsidP="00E6003A"/>
    <w:p w14:paraId="67C341BC" w14:textId="77777777" w:rsidR="00AB3CCF" w:rsidRDefault="00AB3CCF" w:rsidP="00E6003A"/>
    <w:p w14:paraId="48BDC381" w14:textId="77777777" w:rsidR="00AB3CCF" w:rsidRDefault="00AB3CCF" w:rsidP="00E6003A"/>
    <w:p w14:paraId="60C27087" w14:textId="77777777" w:rsidR="00DE3C81" w:rsidRDefault="00DE3C81" w:rsidP="00E6003A"/>
    <w:p w14:paraId="40DD378D" w14:textId="26648F2D" w:rsidR="008254FE" w:rsidRDefault="00AB3CCF" w:rsidP="00E6003A">
      <w:r>
        <w:t>*</w:t>
      </w:r>
      <w:r w:rsidR="00DE3C81">
        <w:t xml:space="preserve">13. </w:t>
      </w:r>
      <w:r w:rsidR="008254FE">
        <w:t xml:space="preserve">If I have a heart rate of 83 bpm and </w:t>
      </w:r>
      <w:r w:rsidR="009D5582">
        <w:t xml:space="preserve">a stroke volume of </w:t>
      </w:r>
      <w:r w:rsidR="00EA241A">
        <w:t>60 ml per beat</w:t>
      </w:r>
      <w:r w:rsidR="00A76626">
        <w:t xml:space="preserve">, what would my cardiac output </w:t>
      </w:r>
      <w:r>
        <w:tab/>
      </w:r>
      <w:r>
        <w:tab/>
      </w:r>
      <w:r>
        <w:tab/>
      </w:r>
      <w:r w:rsidR="00A76626">
        <w:t>be?</w:t>
      </w:r>
    </w:p>
    <w:p w14:paraId="01A8FE62" w14:textId="77777777" w:rsidR="00A76626" w:rsidRDefault="00A76626" w:rsidP="00E6003A"/>
    <w:p w14:paraId="757938C7" w14:textId="77777777" w:rsidR="00DE3C81" w:rsidRDefault="00DE3C81" w:rsidP="00E6003A"/>
    <w:p w14:paraId="33020F85" w14:textId="77777777" w:rsidR="00AB3CCF" w:rsidRDefault="00AB3CCF" w:rsidP="00E6003A"/>
    <w:p w14:paraId="711A2B1E" w14:textId="77777777" w:rsidR="00AB3CCF" w:rsidRDefault="00AB3CCF" w:rsidP="00E6003A"/>
    <w:p w14:paraId="46842507" w14:textId="77777777" w:rsidR="00DE3C81" w:rsidRDefault="00DE3C81" w:rsidP="00E6003A"/>
    <w:p w14:paraId="04AC3B51" w14:textId="77777777" w:rsidR="00DE3C81" w:rsidRDefault="00DE3C81" w:rsidP="00E6003A"/>
    <w:p w14:paraId="796F4FD9" w14:textId="7AD56652" w:rsidR="00DE3C81" w:rsidRDefault="00AB3CCF" w:rsidP="00E6003A">
      <w:r>
        <w:t>*</w:t>
      </w:r>
      <w:r w:rsidR="00DE3C81">
        <w:t xml:space="preserve">14. </w:t>
      </w:r>
      <w:r w:rsidR="00DB02EF">
        <w:t>I</w:t>
      </w:r>
      <w:r w:rsidR="006241C4">
        <w:t xml:space="preserve">dentify </w:t>
      </w:r>
      <w:r w:rsidR="00DB02EF">
        <w:t xml:space="preserve">the following types of blood vessels and give as many reasons as possible for why you labeled </w:t>
      </w:r>
    </w:p>
    <w:p w14:paraId="4B33A721" w14:textId="311F1943" w:rsidR="00A76626" w:rsidRDefault="00DE3C81" w:rsidP="00E6003A">
      <w:r>
        <w:tab/>
      </w:r>
      <w:r>
        <w:tab/>
      </w:r>
      <w:r w:rsidR="00DB02EF">
        <w:t>each one as you did.</w:t>
      </w:r>
    </w:p>
    <w:p w14:paraId="179F794E" w14:textId="77777777" w:rsidR="00DB02EF" w:rsidRDefault="006241C4" w:rsidP="00E6003A">
      <w:r>
        <w:tab/>
      </w:r>
      <w:r>
        <w:tab/>
      </w:r>
      <w:r w:rsidR="00DB02EF">
        <w:tab/>
      </w:r>
      <w:r w:rsidR="00DB02EF">
        <w:rPr>
          <w:noProof/>
        </w:rPr>
        <w:drawing>
          <wp:inline distT="0" distB="0" distL="0" distR="0" wp14:anchorId="00B1F1BC" wp14:editId="1118EB9F">
            <wp:extent cx="4958080" cy="264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ssels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8" t="9801" r="12293"/>
                    <a:stretch/>
                  </pic:blipFill>
                  <pic:spPr bwMode="auto">
                    <a:xfrm rot="10800000" flipH="1">
                      <a:off x="0" y="0"/>
                      <a:ext cx="495808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0105382" w14:textId="77777777" w:rsidR="00973D0D" w:rsidRDefault="00973D0D" w:rsidP="00E6003A"/>
    <w:p w14:paraId="7D6077CB" w14:textId="77777777" w:rsidR="00973D0D" w:rsidRDefault="00973D0D" w:rsidP="00E6003A"/>
    <w:p w14:paraId="78E09137" w14:textId="77777777" w:rsidR="00973D0D" w:rsidRDefault="00973D0D" w:rsidP="00E6003A"/>
    <w:p w14:paraId="5A2FEF87" w14:textId="77777777" w:rsidR="00973D0D" w:rsidRDefault="00973D0D" w:rsidP="00E6003A"/>
    <w:p w14:paraId="7C04F451" w14:textId="77777777" w:rsidR="00973D0D" w:rsidRDefault="00973D0D" w:rsidP="00E6003A"/>
    <w:p w14:paraId="651DC54E" w14:textId="77777777" w:rsidR="00973D0D" w:rsidRDefault="00973D0D" w:rsidP="00E6003A"/>
    <w:p w14:paraId="4227212B" w14:textId="77777777" w:rsidR="00973D0D" w:rsidRDefault="00973D0D" w:rsidP="00E6003A"/>
    <w:p w14:paraId="723054AC" w14:textId="77777777" w:rsidR="00973D0D" w:rsidRDefault="00973D0D" w:rsidP="00E6003A"/>
    <w:p w14:paraId="432D3376" w14:textId="77777777" w:rsidR="00973D0D" w:rsidRDefault="00973D0D" w:rsidP="00E6003A"/>
    <w:p w14:paraId="381BFBC7" w14:textId="77777777" w:rsidR="00973D0D" w:rsidRDefault="00973D0D" w:rsidP="00E6003A"/>
    <w:p w14:paraId="2496C6D4" w14:textId="77777777" w:rsidR="00973D0D" w:rsidRDefault="00973D0D" w:rsidP="00E6003A"/>
    <w:p w14:paraId="47567C12" w14:textId="77777777" w:rsidR="00973D0D" w:rsidRDefault="00973D0D" w:rsidP="00E6003A"/>
    <w:p w14:paraId="5BE29C33" w14:textId="77777777" w:rsidR="00973D0D" w:rsidRDefault="00973D0D" w:rsidP="00E6003A"/>
    <w:p w14:paraId="1F8F2C51" w14:textId="77777777" w:rsidR="00973D0D" w:rsidRDefault="00973D0D" w:rsidP="00E6003A"/>
    <w:p w14:paraId="52A3E675" w14:textId="77777777" w:rsidR="00973D0D" w:rsidRDefault="00973D0D" w:rsidP="00E6003A"/>
    <w:p w14:paraId="74CCF7D5" w14:textId="77777777" w:rsidR="00973D0D" w:rsidRDefault="00973D0D" w:rsidP="00E6003A"/>
    <w:p w14:paraId="764CA4B4" w14:textId="77777777" w:rsidR="00973D0D" w:rsidRDefault="00973D0D" w:rsidP="00E6003A"/>
    <w:p w14:paraId="7557972E" w14:textId="77777777" w:rsidR="00973D0D" w:rsidRDefault="00973D0D" w:rsidP="00E6003A"/>
    <w:p w14:paraId="3C4FC16A" w14:textId="77777777" w:rsidR="00973D0D" w:rsidRDefault="00973D0D" w:rsidP="00E6003A"/>
    <w:p w14:paraId="4DCD6A01" w14:textId="13F51AE2" w:rsidR="00973D0D" w:rsidRDefault="00AB3CCF" w:rsidP="00E6003A">
      <w:r>
        <w:lastRenderedPageBreak/>
        <w:t>*</w:t>
      </w:r>
      <w:r w:rsidR="00973D0D">
        <w:t xml:space="preserve">15. Color code the circles and the structures on the drawing. Then label each of the lines on the drawing. </w:t>
      </w:r>
      <w:r w:rsidR="00973D0D">
        <w:tab/>
      </w:r>
      <w:r w:rsidR="00973D0D">
        <w:tab/>
      </w:r>
      <w:r w:rsidR="00973D0D">
        <w:tab/>
        <w:t>Some answers will be colored and labeled.</w:t>
      </w:r>
    </w:p>
    <w:p w14:paraId="334EB46C" w14:textId="13D9BCA7" w:rsidR="00973D0D" w:rsidRDefault="00973D0D" w:rsidP="00E6003A">
      <w:r>
        <w:rPr>
          <w:noProof/>
        </w:rPr>
        <w:drawing>
          <wp:anchor distT="0" distB="0" distL="114300" distR="114300" simplePos="0" relativeHeight="251664384" behindDoc="0" locked="0" layoutInCell="1" allowOverlap="1" wp14:anchorId="0F4E934D" wp14:editId="517344A2">
            <wp:simplePos x="0" y="0"/>
            <wp:positionH relativeFrom="column">
              <wp:posOffset>114300</wp:posOffset>
            </wp:positionH>
            <wp:positionV relativeFrom="paragraph">
              <wp:posOffset>106680</wp:posOffset>
            </wp:positionV>
            <wp:extent cx="5943600" cy="862774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tAL CIRCULATION w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77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5BE2" w14:textId="27521AC5" w:rsidR="00A76626" w:rsidRDefault="00DB02EF" w:rsidP="00E6003A">
      <w:r>
        <w:tab/>
      </w:r>
      <w:r>
        <w:tab/>
      </w:r>
      <w:r w:rsidR="006241C4">
        <w:tab/>
      </w:r>
    </w:p>
    <w:p w14:paraId="640FB43F" w14:textId="77777777" w:rsidR="00E55E9C" w:rsidRDefault="00E55E9C" w:rsidP="00E6003A"/>
    <w:p w14:paraId="4982CB93" w14:textId="77777777" w:rsidR="00E55E9C" w:rsidRDefault="00E55E9C" w:rsidP="00E6003A"/>
    <w:p w14:paraId="62506F9E" w14:textId="77777777" w:rsidR="00E55E9C" w:rsidRDefault="00E55E9C" w:rsidP="00E6003A"/>
    <w:p w14:paraId="42D6E1E1" w14:textId="2A70BF23" w:rsidR="00E55E9C" w:rsidRDefault="00E55E9C" w:rsidP="00E6003A"/>
    <w:p w14:paraId="48A45AA4" w14:textId="77777777" w:rsidR="00E55E9C" w:rsidRDefault="00E55E9C" w:rsidP="00E6003A"/>
    <w:p w14:paraId="6436209D" w14:textId="77777777" w:rsidR="00E55E9C" w:rsidRDefault="00E55E9C" w:rsidP="00E6003A"/>
    <w:p w14:paraId="0B8E1B7A" w14:textId="77777777" w:rsidR="00E55E9C" w:rsidRDefault="00E55E9C" w:rsidP="00E6003A"/>
    <w:p w14:paraId="65C0D522" w14:textId="77777777" w:rsidR="00E55E9C" w:rsidRDefault="00E55E9C" w:rsidP="00E6003A"/>
    <w:p w14:paraId="31BD73EF" w14:textId="77777777" w:rsidR="00E55E9C" w:rsidRDefault="00E55E9C" w:rsidP="00E6003A"/>
    <w:p w14:paraId="4C1577F5" w14:textId="77777777" w:rsidR="00E55E9C" w:rsidRDefault="00E55E9C" w:rsidP="00E6003A"/>
    <w:p w14:paraId="6EA7CD90" w14:textId="77777777" w:rsidR="00E55E9C" w:rsidRDefault="00E55E9C" w:rsidP="00E6003A"/>
    <w:p w14:paraId="36860C2B" w14:textId="77777777" w:rsidR="00E55E9C" w:rsidRDefault="00E55E9C" w:rsidP="00E6003A"/>
    <w:p w14:paraId="4F8D9507" w14:textId="77777777" w:rsidR="00E55E9C" w:rsidRDefault="00E55E9C" w:rsidP="00E6003A"/>
    <w:p w14:paraId="059B0B5B" w14:textId="77777777" w:rsidR="00E55E9C" w:rsidRDefault="00E55E9C" w:rsidP="00E6003A"/>
    <w:p w14:paraId="280F656C" w14:textId="77777777" w:rsidR="00E55E9C" w:rsidRDefault="00E55E9C" w:rsidP="00E6003A"/>
    <w:p w14:paraId="71B29F06" w14:textId="77777777" w:rsidR="00E55E9C" w:rsidRDefault="00E55E9C" w:rsidP="00E6003A"/>
    <w:p w14:paraId="6C8B8B42" w14:textId="77777777" w:rsidR="00E55E9C" w:rsidRDefault="00E55E9C" w:rsidP="00E6003A"/>
    <w:p w14:paraId="406A5A56" w14:textId="77777777" w:rsidR="00E55E9C" w:rsidRDefault="00E55E9C" w:rsidP="00E6003A"/>
    <w:p w14:paraId="4B187CB8" w14:textId="77777777" w:rsidR="00E55E9C" w:rsidRDefault="00E55E9C" w:rsidP="00E6003A"/>
    <w:p w14:paraId="057572C4" w14:textId="77777777" w:rsidR="00E55E9C" w:rsidRDefault="00E55E9C" w:rsidP="00E6003A"/>
    <w:p w14:paraId="05C08D77" w14:textId="77777777" w:rsidR="00E55E9C" w:rsidRDefault="00E55E9C" w:rsidP="00E6003A"/>
    <w:p w14:paraId="46FFD3EA" w14:textId="77777777" w:rsidR="00E55E9C" w:rsidRDefault="00E55E9C" w:rsidP="00E6003A"/>
    <w:p w14:paraId="5F718EFF" w14:textId="77777777" w:rsidR="00E55E9C" w:rsidRDefault="00E55E9C" w:rsidP="00E6003A"/>
    <w:p w14:paraId="2287C86C" w14:textId="77777777" w:rsidR="00E55E9C" w:rsidRDefault="00E55E9C" w:rsidP="00E6003A"/>
    <w:p w14:paraId="4E208D68" w14:textId="77777777" w:rsidR="00E55E9C" w:rsidRDefault="00E55E9C" w:rsidP="00E6003A"/>
    <w:p w14:paraId="51DDB522" w14:textId="77777777" w:rsidR="00E55E9C" w:rsidRDefault="00E55E9C" w:rsidP="00E6003A"/>
    <w:p w14:paraId="417AB7D6" w14:textId="77777777" w:rsidR="00E55E9C" w:rsidRDefault="00E55E9C" w:rsidP="00E6003A"/>
    <w:p w14:paraId="1BEB6875" w14:textId="77777777" w:rsidR="00E55E9C" w:rsidRDefault="00E55E9C" w:rsidP="00E6003A"/>
    <w:p w14:paraId="31131092" w14:textId="77777777" w:rsidR="00E55E9C" w:rsidRDefault="00E55E9C" w:rsidP="00E6003A"/>
    <w:p w14:paraId="436F7021" w14:textId="77777777" w:rsidR="00E55E9C" w:rsidRDefault="00E55E9C" w:rsidP="00E6003A"/>
    <w:p w14:paraId="252D7995" w14:textId="77777777" w:rsidR="00E55E9C" w:rsidRDefault="00E55E9C" w:rsidP="00E6003A"/>
    <w:p w14:paraId="5C9E0991" w14:textId="77777777" w:rsidR="00E55E9C" w:rsidRDefault="00E55E9C" w:rsidP="00E6003A"/>
    <w:p w14:paraId="35E1E19C" w14:textId="77777777" w:rsidR="00E55E9C" w:rsidRDefault="00E55E9C" w:rsidP="00E6003A"/>
    <w:p w14:paraId="3598E0A9" w14:textId="77777777" w:rsidR="00E55E9C" w:rsidRDefault="00E55E9C" w:rsidP="00E6003A"/>
    <w:p w14:paraId="44EF75B5" w14:textId="77777777" w:rsidR="00E55E9C" w:rsidRDefault="00E55E9C" w:rsidP="00E6003A"/>
    <w:p w14:paraId="31837114" w14:textId="77777777" w:rsidR="00E55E9C" w:rsidRDefault="00E55E9C" w:rsidP="00E6003A"/>
    <w:p w14:paraId="42615FFB" w14:textId="77777777" w:rsidR="00DE3C81" w:rsidRDefault="00DE3C81" w:rsidP="00E6003A"/>
    <w:p w14:paraId="2CABF7DA" w14:textId="77777777" w:rsidR="00DE3C81" w:rsidRDefault="00DE3C81" w:rsidP="00E6003A"/>
    <w:p w14:paraId="5C502D9A" w14:textId="77777777" w:rsidR="00DE3C81" w:rsidRDefault="00DE3C81" w:rsidP="00E6003A"/>
    <w:p w14:paraId="0AF24AC2" w14:textId="77777777" w:rsidR="00DE3C81" w:rsidRDefault="00DE3C81" w:rsidP="00E6003A"/>
    <w:p w14:paraId="0C2AB7D7" w14:textId="77777777" w:rsidR="00DE3C81" w:rsidRDefault="00DE3C81" w:rsidP="00E6003A"/>
    <w:p w14:paraId="5DDB71E5" w14:textId="77777777" w:rsidR="00DE3C81" w:rsidRDefault="00DE3C81" w:rsidP="00E6003A"/>
    <w:p w14:paraId="46AD4046" w14:textId="77777777" w:rsidR="00DE3C81" w:rsidRDefault="00DE3C81" w:rsidP="00E6003A"/>
    <w:p w14:paraId="7F878E59" w14:textId="77777777" w:rsidR="00DE3C81" w:rsidRDefault="00DE3C81" w:rsidP="00E6003A"/>
    <w:p w14:paraId="0E6CF322" w14:textId="77777777" w:rsidR="00DE3C81" w:rsidRDefault="00DE3C81" w:rsidP="00E6003A"/>
    <w:p w14:paraId="04B80A24" w14:textId="77777777" w:rsidR="00DE3C81" w:rsidRDefault="00DE3C81" w:rsidP="00E6003A"/>
    <w:p w14:paraId="2369AFB1" w14:textId="77777777" w:rsidR="00DE3C81" w:rsidRDefault="00DE3C81" w:rsidP="00E6003A"/>
    <w:p w14:paraId="68E81FBC" w14:textId="6C92F34D" w:rsidR="00973D0D" w:rsidRDefault="00DB2CDD" w:rsidP="00973D0D">
      <w:r>
        <w:lastRenderedPageBreak/>
        <w:t>16</w:t>
      </w:r>
      <w:r w:rsidR="00973D0D">
        <w:t xml:space="preserve">. Use your book to label the major </w:t>
      </w:r>
      <w:r>
        <w:t>arteries</w:t>
      </w:r>
      <w:r w:rsidR="00973D0D">
        <w:t xml:space="preserve"> of the body on the drawing below.</w:t>
      </w:r>
    </w:p>
    <w:p w14:paraId="45FA4FF6" w14:textId="750362D4" w:rsidR="00DE3C81" w:rsidRDefault="00DB2CDD" w:rsidP="00E6003A">
      <w:r>
        <w:rPr>
          <w:noProof/>
        </w:rPr>
        <w:drawing>
          <wp:anchor distT="0" distB="0" distL="114300" distR="114300" simplePos="0" relativeHeight="251665408" behindDoc="0" locked="0" layoutInCell="1" allowOverlap="1" wp14:anchorId="3BEA0F7D" wp14:editId="1A39FAE9">
            <wp:simplePos x="0" y="0"/>
            <wp:positionH relativeFrom="column">
              <wp:posOffset>1600200</wp:posOffset>
            </wp:positionH>
            <wp:positionV relativeFrom="paragraph">
              <wp:posOffset>53340</wp:posOffset>
            </wp:positionV>
            <wp:extent cx="3593465" cy="89427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es of body mod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89427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A7765" w14:textId="77777777" w:rsidR="00DE3C81" w:rsidRDefault="00DE3C81" w:rsidP="00E6003A"/>
    <w:p w14:paraId="0E232E2B" w14:textId="77777777" w:rsidR="00DE3C81" w:rsidRDefault="00DE3C81" w:rsidP="00E6003A"/>
    <w:p w14:paraId="76AEDE3E" w14:textId="77777777" w:rsidR="00DE3C81" w:rsidRDefault="00DE3C81" w:rsidP="00E6003A"/>
    <w:p w14:paraId="2D90DA53" w14:textId="77777777" w:rsidR="00DE3C81" w:rsidRDefault="00DE3C81" w:rsidP="00E6003A"/>
    <w:p w14:paraId="291467EA" w14:textId="77777777" w:rsidR="00DE3C81" w:rsidRDefault="00DE3C81" w:rsidP="00E6003A"/>
    <w:p w14:paraId="0DF196D2" w14:textId="00707349" w:rsidR="00E55E9C" w:rsidRDefault="00E55E9C" w:rsidP="00E6003A"/>
    <w:p w14:paraId="66714BF1" w14:textId="28943AD7" w:rsidR="00E55E9C" w:rsidRDefault="00E55E9C" w:rsidP="00E6003A"/>
    <w:p w14:paraId="5C8CB440" w14:textId="77777777" w:rsidR="00DB2CDD" w:rsidRDefault="00DB2CDD" w:rsidP="00E6003A"/>
    <w:p w14:paraId="1CEBEF04" w14:textId="77777777" w:rsidR="00DB2CDD" w:rsidRDefault="00DB2CDD" w:rsidP="00E6003A"/>
    <w:p w14:paraId="223D3848" w14:textId="77777777" w:rsidR="00DB2CDD" w:rsidRDefault="00DB2CDD" w:rsidP="00E6003A"/>
    <w:p w14:paraId="21A4F51B" w14:textId="77777777" w:rsidR="00DB2CDD" w:rsidRDefault="00DB2CDD" w:rsidP="00E6003A"/>
    <w:p w14:paraId="505BC335" w14:textId="77777777" w:rsidR="00DB2CDD" w:rsidRDefault="00DB2CDD" w:rsidP="00E6003A"/>
    <w:p w14:paraId="6B5C9D25" w14:textId="77777777" w:rsidR="00DB2CDD" w:rsidRDefault="00DB2CDD" w:rsidP="00E6003A"/>
    <w:p w14:paraId="5B058CED" w14:textId="77777777" w:rsidR="00DB2CDD" w:rsidRDefault="00DB2CDD" w:rsidP="00E6003A"/>
    <w:p w14:paraId="7EFC3CEE" w14:textId="77777777" w:rsidR="00DB2CDD" w:rsidRDefault="00DB2CDD" w:rsidP="00E6003A"/>
    <w:p w14:paraId="2DBA78B0" w14:textId="77777777" w:rsidR="00DB2CDD" w:rsidRDefault="00DB2CDD" w:rsidP="00E6003A"/>
    <w:p w14:paraId="65B4C616" w14:textId="77777777" w:rsidR="00DB2CDD" w:rsidRDefault="00DB2CDD" w:rsidP="00E6003A"/>
    <w:p w14:paraId="63202523" w14:textId="77777777" w:rsidR="00DB2CDD" w:rsidRDefault="00DB2CDD" w:rsidP="00E6003A"/>
    <w:p w14:paraId="633DA62D" w14:textId="77777777" w:rsidR="00DB2CDD" w:rsidRDefault="00DB2CDD" w:rsidP="00E6003A"/>
    <w:p w14:paraId="4F1CECDB" w14:textId="77777777" w:rsidR="00DB2CDD" w:rsidRDefault="00DB2CDD" w:rsidP="00E6003A"/>
    <w:p w14:paraId="23B7659A" w14:textId="77777777" w:rsidR="00DB2CDD" w:rsidRDefault="00DB2CDD" w:rsidP="00E6003A"/>
    <w:p w14:paraId="4DC188D4" w14:textId="77777777" w:rsidR="00DB2CDD" w:rsidRDefault="00DB2CDD" w:rsidP="00E6003A"/>
    <w:p w14:paraId="14AB1C96" w14:textId="77777777" w:rsidR="00DB2CDD" w:rsidRDefault="00DB2CDD" w:rsidP="00E6003A"/>
    <w:p w14:paraId="03746BBB" w14:textId="77777777" w:rsidR="00DB2CDD" w:rsidRDefault="00DB2CDD" w:rsidP="00E6003A"/>
    <w:p w14:paraId="2455921E" w14:textId="77777777" w:rsidR="00DB2CDD" w:rsidRDefault="00DB2CDD" w:rsidP="00E6003A"/>
    <w:p w14:paraId="01D350AF" w14:textId="77777777" w:rsidR="00DB2CDD" w:rsidRDefault="00DB2CDD" w:rsidP="00E6003A"/>
    <w:p w14:paraId="22CAFD80" w14:textId="77777777" w:rsidR="00DB2CDD" w:rsidRDefault="00DB2CDD" w:rsidP="00E6003A"/>
    <w:p w14:paraId="606BEC9F" w14:textId="77777777" w:rsidR="00DB2CDD" w:rsidRDefault="00DB2CDD" w:rsidP="00E6003A"/>
    <w:p w14:paraId="2761676E" w14:textId="77777777" w:rsidR="00DB2CDD" w:rsidRDefault="00DB2CDD" w:rsidP="00E6003A"/>
    <w:p w14:paraId="5EC9AE5E" w14:textId="77777777" w:rsidR="00DB2CDD" w:rsidRDefault="00DB2CDD" w:rsidP="00E6003A"/>
    <w:p w14:paraId="7A3329F5" w14:textId="77777777" w:rsidR="00DB2CDD" w:rsidRDefault="00DB2CDD" w:rsidP="00E6003A"/>
    <w:p w14:paraId="17DD85BB" w14:textId="77777777" w:rsidR="00DB2CDD" w:rsidRDefault="00DB2CDD" w:rsidP="00E6003A"/>
    <w:p w14:paraId="286015CD" w14:textId="77777777" w:rsidR="00DB2CDD" w:rsidRDefault="00DB2CDD" w:rsidP="00E6003A"/>
    <w:p w14:paraId="09311C2A" w14:textId="77777777" w:rsidR="00DB2CDD" w:rsidRDefault="00DB2CDD" w:rsidP="00E6003A"/>
    <w:p w14:paraId="3C121DB2" w14:textId="77777777" w:rsidR="00DB2CDD" w:rsidRDefault="00DB2CDD" w:rsidP="00E6003A"/>
    <w:p w14:paraId="1E0A1679" w14:textId="77777777" w:rsidR="00DB2CDD" w:rsidRDefault="00DB2CDD" w:rsidP="00E6003A"/>
    <w:p w14:paraId="040CED83" w14:textId="77777777" w:rsidR="00DB2CDD" w:rsidRDefault="00DB2CDD" w:rsidP="00E6003A"/>
    <w:p w14:paraId="7F006DFD" w14:textId="77777777" w:rsidR="00DB2CDD" w:rsidRDefault="00DB2CDD" w:rsidP="00E6003A"/>
    <w:p w14:paraId="4E8873FA" w14:textId="77777777" w:rsidR="00DB2CDD" w:rsidRDefault="00DB2CDD" w:rsidP="00E6003A"/>
    <w:p w14:paraId="63D61B67" w14:textId="77777777" w:rsidR="00DB2CDD" w:rsidRDefault="00DB2CDD" w:rsidP="00E6003A"/>
    <w:p w14:paraId="27E6399A" w14:textId="77777777" w:rsidR="00DB2CDD" w:rsidRDefault="00DB2CDD" w:rsidP="00E6003A"/>
    <w:p w14:paraId="463C9419" w14:textId="77777777" w:rsidR="00DB2CDD" w:rsidRDefault="00DB2CDD" w:rsidP="00E6003A"/>
    <w:p w14:paraId="1D0A640B" w14:textId="77777777" w:rsidR="00DB2CDD" w:rsidRDefault="00DB2CDD" w:rsidP="00E6003A"/>
    <w:p w14:paraId="32ACAF1F" w14:textId="77777777" w:rsidR="00DB2CDD" w:rsidRDefault="00DB2CDD" w:rsidP="00E6003A"/>
    <w:p w14:paraId="25C709C9" w14:textId="77777777" w:rsidR="00DB2CDD" w:rsidRDefault="00DB2CDD" w:rsidP="00E6003A"/>
    <w:p w14:paraId="5FCF2F79" w14:textId="77777777" w:rsidR="00DB2CDD" w:rsidRDefault="00DB2CDD" w:rsidP="00E6003A"/>
    <w:p w14:paraId="2A5D0B6D" w14:textId="77777777" w:rsidR="00DB2CDD" w:rsidRDefault="00DB2CDD" w:rsidP="00E6003A"/>
    <w:p w14:paraId="4E8C1F9A" w14:textId="77777777" w:rsidR="00DB2CDD" w:rsidRDefault="00DB2CDD" w:rsidP="00E6003A"/>
    <w:p w14:paraId="70A529F7" w14:textId="77777777" w:rsidR="00DB2CDD" w:rsidRDefault="00DB2CDD" w:rsidP="00E6003A"/>
    <w:p w14:paraId="0B47CC77" w14:textId="77777777" w:rsidR="00DB2CDD" w:rsidRDefault="00DB2CDD" w:rsidP="00E6003A"/>
    <w:p w14:paraId="0D1194F3" w14:textId="09802C46" w:rsidR="00DB2CDD" w:rsidRDefault="00DB2CDD" w:rsidP="00DB2CDD">
      <w:r>
        <w:lastRenderedPageBreak/>
        <w:t>17. Use your book to label the major veins of the body on the drawing below.</w:t>
      </w:r>
    </w:p>
    <w:p w14:paraId="768BDD1B" w14:textId="77777777" w:rsidR="00DB2CDD" w:rsidRDefault="00DB2CDD" w:rsidP="00DB2CDD">
      <w:r>
        <w:rPr>
          <w:noProof/>
        </w:rPr>
        <w:drawing>
          <wp:anchor distT="0" distB="0" distL="114300" distR="114300" simplePos="0" relativeHeight="251670528" behindDoc="0" locked="0" layoutInCell="1" allowOverlap="1" wp14:anchorId="5A71868A" wp14:editId="5043360C">
            <wp:simplePos x="0" y="0"/>
            <wp:positionH relativeFrom="column">
              <wp:posOffset>1371600</wp:posOffset>
            </wp:positionH>
            <wp:positionV relativeFrom="paragraph">
              <wp:posOffset>53340</wp:posOffset>
            </wp:positionV>
            <wp:extent cx="3803650" cy="8901430"/>
            <wp:effectExtent l="0" t="0" r="6350" b="0"/>
            <wp:wrapTight wrapText="bothSides">
              <wp:wrapPolygon edited="0">
                <wp:start x="0" y="0"/>
                <wp:lineTo x="0" y="21511"/>
                <wp:lineTo x="21492" y="21511"/>
                <wp:lineTo x="214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ns of body mod 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89014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E42CD" w14:textId="77777777" w:rsidR="00DB2CDD" w:rsidRDefault="00DB2CDD" w:rsidP="00DB2CDD"/>
    <w:p w14:paraId="2E45A530" w14:textId="77777777" w:rsidR="00DB2CDD" w:rsidRDefault="00DB2CDD" w:rsidP="00DB2CDD"/>
    <w:p w14:paraId="40DEFFE0" w14:textId="77777777" w:rsidR="00DB2CDD" w:rsidRDefault="00DB2CDD" w:rsidP="00DB2CDD"/>
    <w:p w14:paraId="460AFB42" w14:textId="77777777" w:rsidR="00DB2CDD" w:rsidRDefault="00DB2CDD" w:rsidP="00DB2CDD"/>
    <w:p w14:paraId="2E55E660" w14:textId="77777777" w:rsidR="00DB2CDD" w:rsidRDefault="00DB2CDD" w:rsidP="00DB2CDD"/>
    <w:p w14:paraId="3073AAB9" w14:textId="77777777" w:rsidR="00DB2CDD" w:rsidRDefault="00DB2CDD" w:rsidP="00DB2CDD"/>
    <w:p w14:paraId="6069375F" w14:textId="77777777" w:rsidR="00DB2CDD" w:rsidRDefault="00DB2CDD" w:rsidP="00DB2CDD"/>
    <w:p w14:paraId="3F7E323F" w14:textId="77777777" w:rsidR="00DB2CDD" w:rsidRDefault="00DB2CDD" w:rsidP="00DB2CDD"/>
    <w:p w14:paraId="675A6297" w14:textId="77777777" w:rsidR="00DB2CDD" w:rsidRDefault="00DB2CDD" w:rsidP="00DB2CDD"/>
    <w:p w14:paraId="1185348B" w14:textId="77777777" w:rsidR="00DB2CDD" w:rsidRDefault="00DB2CDD" w:rsidP="00DB2CDD"/>
    <w:p w14:paraId="3E3D6B5F" w14:textId="77777777" w:rsidR="00DB2CDD" w:rsidRDefault="00DB2CDD" w:rsidP="00DB2CDD"/>
    <w:p w14:paraId="554D022A" w14:textId="77777777" w:rsidR="00DB2CDD" w:rsidRDefault="00DB2CDD" w:rsidP="00DB2CDD"/>
    <w:p w14:paraId="0658D942" w14:textId="77777777" w:rsidR="00DB2CDD" w:rsidRDefault="00DB2CDD" w:rsidP="00DB2CDD"/>
    <w:p w14:paraId="19935DD8" w14:textId="77777777" w:rsidR="00DB2CDD" w:rsidRDefault="00DB2CDD" w:rsidP="00DB2CDD"/>
    <w:p w14:paraId="4583E908" w14:textId="77777777" w:rsidR="00DB2CDD" w:rsidRDefault="00DB2CDD" w:rsidP="00DB2CDD"/>
    <w:p w14:paraId="708FAF45" w14:textId="77777777" w:rsidR="00DB2CDD" w:rsidRDefault="00DB2CDD" w:rsidP="00DB2CDD"/>
    <w:p w14:paraId="5343E253" w14:textId="77777777" w:rsidR="00DB2CDD" w:rsidRDefault="00DB2CDD" w:rsidP="00DB2CDD"/>
    <w:p w14:paraId="6E4E7885" w14:textId="77777777" w:rsidR="00DB2CDD" w:rsidRDefault="00DB2CDD" w:rsidP="00DB2CDD"/>
    <w:p w14:paraId="53727582" w14:textId="77777777" w:rsidR="00DB2CDD" w:rsidRDefault="00DB2CDD" w:rsidP="00DB2CDD"/>
    <w:p w14:paraId="6912EB58" w14:textId="77777777" w:rsidR="00DB2CDD" w:rsidRDefault="00DB2CDD" w:rsidP="00DB2CDD"/>
    <w:p w14:paraId="15DB771F" w14:textId="77777777" w:rsidR="00DB2CDD" w:rsidRDefault="00DB2CDD" w:rsidP="00DB2CDD"/>
    <w:p w14:paraId="1F75A62C" w14:textId="77777777" w:rsidR="00DB2CDD" w:rsidRDefault="00DB2CDD" w:rsidP="00DB2CDD"/>
    <w:p w14:paraId="7F74AB84" w14:textId="77777777" w:rsidR="00DB2CDD" w:rsidRDefault="00DB2CDD" w:rsidP="00DB2CDD"/>
    <w:p w14:paraId="39E4D65F" w14:textId="77777777" w:rsidR="00DB2CDD" w:rsidRDefault="00DB2CDD" w:rsidP="00DB2CDD"/>
    <w:p w14:paraId="1B00D840" w14:textId="77777777" w:rsidR="00DB2CDD" w:rsidRDefault="00DB2CDD" w:rsidP="00DB2CDD"/>
    <w:p w14:paraId="0A74CBA5" w14:textId="77777777" w:rsidR="00DB2CDD" w:rsidRDefault="00DB2CDD" w:rsidP="00DB2CDD"/>
    <w:p w14:paraId="3DB53BDA" w14:textId="77777777" w:rsidR="00DB2CDD" w:rsidRDefault="00DB2CDD" w:rsidP="00DB2CDD"/>
    <w:p w14:paraId="6CC5FBE6" w14:textId="77777777" w:rsidR="00DB2CDD" w:rsidRDefault="00DB2CDD" w:rsidP="00DB2CDD"/>
    <w:p w14:paraId="025DA15E" w14:textId="77777777" w:rsidR="00DB2CDD" w:rsidRDefault="00DB2CDD" w:rsidP="00DB2CDD"/>
    <w:p w14:paraId="5D043B89" w14:textId="77777777" w:rsidR="00DB2CDD" w:rsidRDefault="00DB2CDD" w:rsidP="00DB2CDD"/>
    <w:p w14:paraId="066CCCF1" w14:textId="77777777" w:rsidR="00DB2CDD" w:rsidRDefault="00DB2CDD" w:rsidP="00DB2CDD"/>
    <w:p w14:paraId="16FEFFB0" w14:textId="77777777" w:rsidR="00DB2CDD" w:rsidRDefault="00DB2CDD" w:rsidP="00DB2CDD"/>
    <w:p w14:paraId="4FA3B703" w14:textId="77777777" w:rsidR="00DB2CDD" w:rsidRDefault="00DB2CDD" w:rsidP="00DB2CDD"/>
    <w:p w14:paraId="56B0D125" w14:textId="77777777" w:rsidR="00DB2CDD" w:rsidRDefault="00DB2CDD" w:rsidP="00DB2CDD"/>
    <w:p w14:paraId="58545739" w14:textId="77777777" w:rsidR="00DB2CDD" w:rsidRDefault="00DB2CDD" w:rsidP="00DB2CDD"/>
    <w:p w14:paraId="36A31D4B" w14:textId="77777777" w:rsidR="00DB2CDD" w:rsidRDefault="00DB2CDD" w:rsidP="00DB2CDD"/>
    <w:p w14:paraId="2AA79C31" w14:textId="77777777" w:rsidR="00DB2CDD" w:rsidRDefault="00DB2CDD" w:rsidP="00DB2CDD"/>
    <w:p w14:paraId="7B1FC463" w14:textId="77777777" w:rsidR="00DB2CDD" w:rsidRDefault="00DB2CDD" w:rsidP="00DB2CDD"/>
    <w:p w14:paraId="0CBDF9D6" w14:textId="77777777" w:rsidR="00DB2CDD" w:rsidRDefault="00DB2CDD" w:rsidP="00DB2CDD"/>
    <w:p w14:paraId="6F26418F" w14:textId="77777777" w:rsidR="00DB2CDD" w:rsidRDefault="00DB2CDD" w:rsidP="00DB2CDD"/>
    <w:p w14:paraId="29ADFB58" w14:textId="77777777" w:rsidR="00DB2CDD" w:rsidRDefault="00DB2CDD" w:rsidP="00DB2CDD"/>
    <w:p w14:paraId="12902421" w14:textId="77777777" w:rsidR="00DB2CDD" w:rsidRDefault="00DB2CDD" w:rsidP="00DB2CDD"/>
    <w:p w14:paraId="3EC6D291" w14:textId="77777777" w:rsidR="00DB2CDD" w:rsidRDefault="00DB2CDD" w:rsidP="00DB2CDD"/>
    <w:p w14:paraId="6C88D093" w14:textId="77777777" w:rsidR="00DB2CDD" w:rsidRDefault="00DB2CDD" w:rsidP="00DB2CDD"/>
    <w:p w14:paraId="57B697AE" w14:textId="77777777" w:rsidR="00DB2CDD" w:rsidRDefault="00DB2CDD" w:rsidP="00DB2CDD"/>
    <w:p w14:paraId="12E5C6DB" w14:textId="77777777" w:rsidR="00DB2CDD" w:rsidRDefault="00DB2CDD" w:rsidP="00DB2CDD"/>
    <w:p w14:paraId="140A6E77" w14:textId="77777777" w:rsidR="00DB2CDD" w:rsidRDefault="00DB2CDD" w:rsidP="00DB2CDD"/>
    <w:p w14:paraId="6F3C99D4" w14:textId="77777777" w:rsidR="00DB2CDD" w:rsidRDefault="00DB2CDD" w:rsidP="00DB2CDD"/>
    <w:p w14:paraId="02E6489D" w14:textId="77777777" w:rsidR="00DB2CDD" w:rsidRDefault="00DB2CDD" w:rsidP="00DB2CDD"/>
    <w:p w14:paraId="5C7B9BB7" w14:textId="77777777" w:rsidR="00DB2CDD" w:rsidRPr="00F6189C" w:rsidRDefault="00DB2CDD" w:rsidP="00E6003A"/>
    <w:sectPr w:rsidR="00DB2CDD" w:rsidRPr="00F6189C" w:rsidSect="00B76FBE">
      <w:pgSz w:w="12240" w:h="15840"/>
      <w:pgMar w:top="720" w:right="720" w:bottom="720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 w:grammar="clean"/>
  <w:defaultTabStop w:val="36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BAB"/>
    <w:rsid w:val="00060861"/>
    <w:rsid w:val="000A110C"/>
    <w:rsid w:val="00196354"/>
    <w:rsid w:val="00237B38"/>
    <w:rsid w:val="002C2C35"/>
    <w:rsid w:val="00345F20"/>
    <w:rsid w:val="00362936"/>
    <w:rsid w:val="003A1C7C"/>
    <w:rsid w:val="003D660C"/>
    <w:rsid w:val="00474C0C"/>
    <w:rsid w:val="00533B0D"/>
    <w:rsid w:val="005A46D1"/>
    <w:rsid w:val="006241C4"/>
    <w:rsid w:val="00703648"/>
    <w:rsid w:val="007C267A"/>
    <w:rsid w:val="008073BE"/>
    <w:rsid w:val="008254FE"/>
    <w:rsid w:val="008335B7"/>
    <w:rsid w:val="00844D34"/>
    <w:rsid w:val="008452F1"/>
    <w:rsid w:val="008514FC"/>
    <w:rsid w:val="00880495"/>
    <w:rsid w:val="00901BAB"/>
    <w:rsid w:val="00973D0D"/>
    <w:rsid w:val="00993D39"/>
    <w:rsid w:val="009A2252"/>
    <w:rsid w:val="009D5582"/>
    <w:rsid w:val="00A54981"/>
    <w:rsid w:val="00A76626"/>
    <w:rsid w:val="00AB3CCF"/>
    <w:rsid w:val="00AD47DA"/>
    <w:rsid w:val="00B2484C"/>
    <w:rsid w:val="00B547A4"/>
    <w:rsid w:val="00B76FBE"/>
    <w:rsid w:val="00BF04E5"/>
    <w:rsid w:val="00BF14E5"/>
    <w:rsid w:val="00D17BC0"/>
    <w:rsid w:val="00DA47E1"/>
    <w:rsid w:val="00DB02EF"/>
    <w:rsid w:val="00DB2CDD"/>
    <w:rsid w:val="00DE3C81"/>
    <w:rsid w:val="00E22421"/>
    <w:rsid w:val="00E55E9C"/>
    <w:rsid w:val="00E6003A"/>
    <w:rsid w:val="00E96FCB"/>
    <w:rsid w:val="00EA241A"/>
    <w:rsid w:val="00EF5729"/>
    <w:rsid w:val="00F6189C"/>
    <w:rsid w:val="00FF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7AD6EE"/>
  <w14:defaultImageDpi w14:val="300"/>
  <w15:docId w15:val="{FB0FD014-A90C-4323-8991-304B3D16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B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01B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"/><Relationship Id="rId5" Type="http://schemas.openxmlformats.org/officeDocument/2006/relationships/image" Target="media/image2.png"/><Relationship Id="rId10" Type="http://schemas.openxmlformats.org/officeDocument/2006/relationships/image" Target="media/image7.tif"/><Relationship Id="rId4" Type="http://schemas.openxmlformats.org/officeDocument/2006/relationships/image" Target="media/image1.png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BE00D90E</Template>
  <TotalTime>0</TotalTime>
  <Pages>8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Paradise ISD</Company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McMurry, Denver</dc:creator>
  <cp:keywords/>
  <dc:description/>
  <cp:lastModifiedBy>McMurry, Denver</cp:lastModifiedBy>
  <cp:revision>2</cp:revision>
  <dcterms:created xsi:type="dcterms:W3CDTF">2020-04-27T19:53:00Z</dcterms:created>
  <dcterms:modified xsi:type="dcterms:W3CDTF">2020-04-27T19:53:00Z</dcterms:modified>
</cp:coreProperties>
</file>